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D926F" w14:textId="77777777" w:rsidR="00C144D8" w:rsidRDefault="00C144D8" w:rsidP="005A2507">
      <w:pPr>
        <w:rPr>
          <w:rFonts w:ascii="Arial" w:hAnsi="Arial" w:cs="Arial"/>
          <w:b/>
          <w:bCs/>
          <w:sz w:val="28"/>
          <w:szCs w:val="28"/>
        </w:rPr>
      </w:pPr>
    </w:p>
    <w:p w14:paraId="11F1E5E0" w14:textId="49BD42E4" w:rsidR="00C34C82" w:rsidRPr="00C34C82" w:rsidRDefault="00C144D8" w:rsidP="0AB1D9A6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Ickford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School </w:t>
      </w:r>
      <w:r w:rsidR="005A2507">
        <w:rPr>
          <w:rFonts w:ascii="Arial" w:hAnsi="Arial" w:cs="Arial"/>
          <w:b/>
          <w:bCs/>
          <w:sz w:val="28"/>
          <w:szCs w:val="28"/>
        </w:rPr>
        <w:t>-</w:t>
      </w:r>
      <w:r w:rsidR="00C34C82" w:rsidRPr="0AB1D9A6">
        <w:rPr>
          <w:rFonts w:ascii="Arial" w:hAnsi="Arial" w:cs="Arial"/>
          <w:b/>
          <w:bCs/>
          <w:sz w:val="28"/>
          <w:szCs w:val="28"/>
        </w:rPr>
        <w:t>Low Level Concerns about Staff</w:t>
      </w:r>
      <w:r w:rsidR="68DEBE2E" w:rsidRPr="0AB1D9A6">
        <w:rPr>
          <w:rFonts w:ascii="Arial" w:hAnsi="Arial" w:cs="Arial"/>
          <w:b/>
          <w:bCs/>
          <w:sz w:val="28"/>
          <w:szCs w:val="28"/>
        </w:rPr>
        <w:t xml:space="preserve">- Form to be </w:t>
      </w:r>
      <w:r w:rsidR="68DEBE2E" w:rsidRPr="0AB1D9A6">
        <w:rPr>
          <w:rFonts w:ascii="Arial" w:hAnsi="Arial" w:cs="Arial"/>
          <w:b/>
          <w:bCs/>
          <w:sz w:val="28"/>
          <w:szCs w:val="28"/>
          <w:u w:val="single"/>
        </w:rPr>
        <w:t>Emailed</w:t>
      </w:r>
    </w:p>
    <w:p w14:paraId="080C781A" w14:textId="77777777" w:rsidR="00C34C82" w:rsidRDefault="00C34C82" w:rsidP="00C34C82">
      <w:pPr>
        <w:jc w:val="center"/>
        <w:rPr>
          <w:rFonts w:ascii="Arial" w:hAnsi="Arial" w:cs="Arial"/>
          <w:sz w:val="28"/>
          <w:szCs w:val="28"/>
        </w:rPr>
      </w:pPr>
    </w:p>
    <w:p w14:paraId="71C846D7" w14:textId="3D46ECC2" w:rsidR="00C34C82" w:rsidRPr="00267FED" w:rsidRDefault="00C34C82" w:rsidP="00C34C82">
      <w:pPr>
        <w:rPr>
          <w:rFonts w:ascii="Arial" w:hAnsi="Arial" w:cs="Arial"/>
        </w:rPr>
      </w:pPr>
      <w:r w:rsidRPr="00267FED">
        <w:rPr>
          <w:rFonts w:ascii="Arial" w:hAnsi="Arial" w:cs="Arial"/>
        </w:rPr>
        <w:t>This form is to be used to raise a concern about something that you have experienced or witnessed regarding another member of staff, including agency workers or contractors.</w:t>
      </w:r>
    </w:p>
    <w:p w14:paraId="64F59CED" w14:textId="77777777" w:rsidR="00C34C82" w:rsidRPr="00267FED" w:rsidRDefault="00C34C82" w:rsidP="00C34C82">
      <w:pPr>
        <w:rPr>
          <w:rFonts w:ascii="Arial" w:hAnsi="Arial" w:cs="Arial"/>
        </w:rPr>
      </w:pPr>
    </w:p>
    <w:p w14:paraId="0C76D56D" w14:textId="54E063E0" w:rsidR="00C34C82" w:rsidRPr="00267FED" w:rsidRDefault="00C34C82" w:rsidP="00C34C82">
      <w:pPr>
        <w:rPr>
          <w:rFonts w:ascii="Arial" w:hAnsi="Arial" w:cs="Arial"/>
        </w:rPr>
      </w:pPr>
      <w:r w:rsidRPr="00267FED">
        <w:rPr>
          <w:rFonts w:ascii="Arial" w:hAnsi="Arial" w:cs="Arial"/>
        </w:rPr>
        <w:t xml:space="preserve">A </w:t>
      </w:r>
      <w:proofErr w:type="gramStart"/>
      <w:r w:rsidRPr="00267FED">
        <w:rPr>
          <w:rFonts w:ascii="Arial" w:hAnsi="Arial" w:cs="Arial"/>
        </w:rPr>
        <w:t>low level</w:t>
      </w:r>
      <w:proofErr w:type="gramEnd"/>
      <w:r w:rsidRPr="00267FED">
        <w:rPr>
          <w:rFonts w:ascii="Arial" w:hAnsi="Arial" w:cs="Arial"/>
        </w:rPr>
        <w:t xml:space="preserve"> concern is one which </w:t>
      </w:r>
      <w:r w:rsidRPr="00267FED">
        <w:rPr>
          <w:rFonts w:ascii="Arial" w:hAnsi="Arial" w:cs="Arial"/>
          <w:b/>
          <w:u w:val="single"/>
        </w:rPr>
        <w:t>does</w:t>
      </w:r>
      <w:r w:rsidR="005A2507">
        <w:rPr>
          <w:rFonts w:ascii="Arial" w:hAnsi="Arial" w:cs="Arial"/>
          <w:b/>
          <w:u w:val="single"/>
        </w:rPr>
        <w:t xml:space="preserve"> </w:t>
      </w:r>
      <w:r w:rsidRPr="00267FED">
        <w:rPr>
          <w:rFonts w:ascii="Arial" w:hAnsi="Arial" w:cs="Arial"/>
          <w:b/>
          <w:u w:val="single"/>
        </w:rPr>
        <w:t>not</w:t>
      </w:r>
      <w:r w:rsidRPr="00267FED">
        <w:rPr>
          <w:rFonts w:ascii="Arial" w:hAnsi="Arial" w:cs="Arial"/>
        </w:rPr>
        <w:t xml:space="preserve"> meet the harm threshold and/or </w:t>
      </w:r>
      <w:r w:rsidRPr="00267FED">
        <w:rPr>
          <w:rFonts w:ascii="Arial" w:hAnsi="Arial" w:cs="Arial"/>
          <w:b/>
          <w:u w:val="single"/>
        </w:rPr>
        <w:t>does not</w:t>
      </w:r>
      <w:r w:rsidRPr="00267FED">
        <w:rPr>
          <w:rFonts w:ascii="Arial" w:hAnsi="Arial" w:cs="Arial"/>
        </w:rPr>
        <w:t xml:space="preserve"> indicate that a staff member should not be permitted to work with children, but it is:</w:t>
      </w:r>
    </w:p>
    <w:p w14:paraId="76856FC1" w14:textId="05469959" w:rsidR="00C34C82" w:rsidRPr="00267FED" w:rsidRDefault="00C34C82" w:rsidP="00C34C82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267FED">
        <w:rPr>
          <w:rFonts w:ascii="Arial" w:hAnsi="Arial" w:cs="Arial"/>
          <w:sz w:val="20"/>
          <w:szCs w:val="20"/>
        </w:rPr>
        <w:t>Not in line with our Code of Conduct, including behavior outside the workplace</w:t>
      </w:r>
    </w:p>
    <w:p w14:paraId="1CF0030D" w14:textId="6B78F7B5" w:rsidR="00C34C82" w:rsidRPr="00267FED" w:rsidRDefault="00C34C82" w:rsidP="00C34C82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267FED">
        <w:rPr>
          <w:rFonts w:ascii="Arial" w:hAnsi="Arial" w:cs="Arial"/>
          <w:sz w:val="20"/>
          <w:szCs w:val="20"/>
        </w:rPr>
        <w:t>Not in line with our Child Protection policy</w:t>
      </w:r>
    </w:p>
    <w:p w14:paraId="3F256904" w14:textId="30623825" w:rsidR="00C34C82" w:rsidRDefault="00C34C82" w:rsidP="00C34C82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267FED">
        <w:rPr>
          <w:rFonts w:ascii="Arial" w:hAnsi="Arial" w:cs="Arial"/>
          <w:sz w:val="20"/>
          <w:szCs w:val="20"/>
        </w:rPr>
        <w:t>Something that may erode our Safeguarding Culture</w:t>
      </w:r>
    </w:p>
    <w:p w14:paraId="4310B09E" w14:textId="57065290" w:rsidR="009956E2" w:rsidRDefault="009956E2" w:rsidP="00C34C82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Something which niggles or causes an uneasy feeling about conduct</w:t>
      </w:r>
    </w:p>
    <w:p w14:paraId="48A38368" w14:textId="77777777" w:rsidR="00267FED" w:rsidRDefault="00267FED" w:rsidP="00267FED">
      <w:pPr>
        <w:rPr>
          <w:rFonts w:ascii="Arial" w:hAnsi="Arial" w:cs="Arial"/>
        </w:rPr>
      </w:pPr>
    </w:p>
    <w:p w14:paraId="5D575875" w14:textId="2A4E65B7" w:rsidR="00267FED" w:rsidRPr="00267FED" w:rsidRDefault="00267FED" w:rsidP="00267FED">
      <w:pPr>
        <w:rPr>
          <w:rFonts w:ascii="Arial" w:hAnsi="Arial" w:cs="Arial"/>
        </w:rPr>
      </w:pPr>
      <w:r>
        <w:rPr>
          <w:rFonts w:ascii="Arial" w:hAnsi="Arial" w:cs="Arial"/>
        </w:rPr>
        <w:t>You can also self-report.</w:t>
      </w:r>
    </w:p>
    <w:p w14:paraId="12EFF88F" w14:textId="32AC48F6" w:rsidR="001A4E29" w:rsidRPr="00267FED" w:rsidRDefault="001A4E29" w:rsidP="001A4E29">
      <w:pPr>
        <w:rPr>
          <w:rFonts w:ascii="Arial" w:hAnsi="Arial" w:cs="Arial"/>
        </w:rPr>
      </w:pPr>
      <w:r w:rsidRPr="00267FED">
        <w:rPr>
          <w:rFonts w:ascii="Arial" w:hAnsi="Arial" w:cs="Arial"/>
        </w:rPr>
        <w:t xml:space="preserve">LLC forms must be passed to the </w:t>
      </w:r>
      <w:r w:rsidR="005A2507">
        <w:rPr>
          <w:rFonts w:ascii="Arial" w:hAnsi="Arial" w:cs="Arial"/>
        </w:rPr>
        <w:t>Headteacher</w:t>
      </w:r>
      <w:r w:rsidRPr="00267FED">
        <w:rPr>
          <w:rFonts w:ascii="Arial" w:hAnsi="Arial" w:cs="Arial"/>
        </w:rPr>
        <w:t>.</w:t>
      </w:r>
    </w:p>
    <w:p w14:paraId="6BF7CF1C" w14:textId="27EAD21B" w:rsidR="001A4E29" w:rsidRDefault="001A4E29" w:rsidP="001A4E29">
      <w:pPr>
        <w:rPr>
          <w:rFonts w:ascii="Arial" w:hAnsi="Arial" w:cs="Arial"/>
        </w:rPr>
      </w:pPr>
      <w:r w:rsidRPr="0AB1D9A6">
        <w:rPr>
          <w:rFonts w:ascii="Arial" w:hAnsi="Arial" w:cs="Arial"/>
        </w:rPr>
        <w:t>Confidentiality of reporting will be employed as far as possible</w:t>
      </w:r>
      <w:r w:rsidR="129C394E" w:rsidRPr="0AB1D9A6">
        <w:rPr>
          <w:rFonts w:ascii="Arial" w:hAnsi="Arial" w:cs="Arial"/>
        </w:rPr>
        <w:t>.</w:t>
      </w:r>
      <w:r w:rsidRPr="0AB1D9A6">
        <w:rPr>
          <w:rFonts w:ascii="Arial" w:hAnsi="Arial" w:cs="Arial"/>
        </w:rPr>
        <w:t xml:space="preserve"> </w:t>
      </w:r>
      <w:r w:rsidR="1F1D3BE5" w:rsidRPr="0AB1D9A6">
        <w:rPr>
          <w:rFonts w:ascii="Arial" w:hAnsi="Arial" w:cs="Arial"/>
        </w:rPr>
        <w:t>W</w:t>
      </w:r>
      <w:r w:rsidR="5007A2B6" w:rsidRPr="0AB1D9A6">
        <w:rPr>
          <w:rFonts w:ascii="Arial" w:hAnsi="Arial" w:cs="Arial"/>
        </w:rPr>
        <w:t>here</w:t>
      </w:r>
      <w:r w:rsidRPr="0AB1D9A6">
        <w:rPr>
          <w:rFonts w:ascii="Arial" w:hAnsi="Arial" w:cs="Arial"/>
        </w:rPr>
        <w:t xml:space="preserve"> more serious disciplinary matters are substantiated, anonymity will not be possible</w:t>
      </w:r>
      <w:r w:rsidR="67C7953B" w:rsidRPr="0AB1D9A6">
        <w:rPr>
          <w:rFonts w:ascii="Arial" w:hAnsi="Arial" w:cs="Arial"/>
        </w:rPr>
        <w:t>,</w:t>
      </w:r>
      <w:r w:rsidRPr="0AB1D9A6">
        <w:rPr>
          <w:rFonts w:ascii="Arial" w:hAnsi="Arial" w:cs="Arial"/>
        </w:rPr>
        <w:t xml:space="preserve"> in order to ensure a fair disciplinary process.</w:t>
      </w:r>
    </w:p>
    <w:p w14:paraId="58C81385" w14:textId="77777777" w:rsidR="00267FED" w:rsidRPr="00267FED" w:rsidRDefault="00267FED" w:rsidP="001A4E29">
      <w:pPr>
        <w:rPr>
          <w:rFonts w:ascii="Arial" w:hAnsi="Arial" w:cs="Arial"/>
        </w:rPr>
      </w:pPr>
    </w:p>
    <w:p w14:paraId="55F071E6" w14:textId="0FAF4672" w:rsidR="00C34C82" w:rsidRDefault="005A2507" w:rsidP="00C34C82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</w:t>
      </w:r>
      <w:r w:rsidR="00267FED" w:rsidRPr="00267FED">
        <w:rPr>
          <w:rFonts w:ascii="Arial" w:hAnsi="Arial" w:cs="Arial"/>
          <w:b/>
          <w:i/>
          <w:sz w:val="22"/>
          <w:szCs w:val="22"/>
        </w:rPr>
        <w:t>o be completed by the reporting staff member.</w:t>
      </w:r>
      <w:r w:rsidR="009956E2">
        <w:rPr>
          <w:rFonts w:ascii="Arial" w:hAnsi="Arial" w:cs="Arial"/>
          <w:b/>
          <w:i/>
          <w:sz w:val="22"/>
          <w:szCs w:val="22"/>
        </w:rPr>
        <w:t xml:space="preserve"> Please do not save the completed document in a publicly accessible part of the academy network.</w:t>
      </w:r>
    </w:p>
    <w:p w14:paraId="64F9007F" w14:textId="77777777" w:rsidR="00267FED" w:rsidRPr="00267FED" w:rsidRDefault="00267FED" w:rsidP="00C34C82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4"/>
        <w:gridCol w:w="6339"/>
      </w:tblGrid>
      <w:tr w:rsidR="00C34C82" w:rsidRPr="00267FED" w14:paraId="0F688B61" w14:textId="77777777" w:rsidTr="00267FED">
        <w:tc>
          <w:tcPr>
            <w:tcW w:w="3681" w:type="dxa"/>
            <w:tcBorders>
              <w:top w:val="single" w:sz="24" w:space="0" w:color="auto"/>
              <w:left w:val="single" w:sz="24" w:space="0" w:color="auto"/>
            </w:tcBorders>
            <w:shd w:val="clear" w:color="auto" w:fill="D9D9D9" w:themeFill="background1" w:themeFillShade="D9"/>
          </w:tcPr>
          <w:p w14:paraId="73096C46" w14:textId="1BF81FFF" w:rsidR="00C34C82" w:rsidRPr="00267FED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FED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  <w:p w14:paraId="4B8BBF67" w14:textId="77777777" w:rsidR="00C34C82" w:rsidRPr="00267FED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372" w:type="dxa"/>
            <w:tcBorders>
              <w:top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4B3AA391" w14:textId="18F04C23" w:rsidR="00C34C82" w:rsidRPr="00267FED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FED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 w:rsidR="001A4E29" w:rsidRPr="00267FED">
              <w:rPr>
                <w:rFonts w:ascii="Arial" w:hAnsi="Arial" w:cs="Arial"/>
                <w:b/>
                <w:sz w:val="22"/>
                <w:szCs w:val="22"/>
              </w:rPr>
              <w:t xml:space="preserve"> of event</w:t>
            </w:r>
          </w:p>
          <w:p w14:paraId="23A1C0A7" w14:textId="77777777" w:rsidR="00C34C82" w:rsidRPr="00267FED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FED" w14:paraId="7D86159D" w14:textId="77777777" w:rsidTr="00267FED">
        <w:tc>
          <w:tcPr>
            <w:tcW w:w="3681" w:type="dxa"/>
            <w:tcBorders>
              <w:left w:val="single" w:sz="24" w:space="0" w:color="auto"/>
            </w:tcBorders>
          </w:tcPr>
          <w:p w14:paraId="4BC4A796" w14:textId="77777777" w:rsidR="00267FED" w:rsidRDefault="00267FED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2" w:type="dxa"/>
            <w:tcBorders>
              <w:right w:val="single" w:sz="24" w:space="0" w:color="auto"/>
            </w:tcBorders>
          </w:tcPr>
          <w:p w14:paraId="525E0F84" w14:textId="77777777" w:rsidR="00267FED" w:rsidRDefault="00267FED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34C82" w14:paraId="5161A5A0" w14:textId="77777777" w:rsidTr="00267FED">
        <w:tc>
          <w:tcPr>
            <w:tcW w:w="10053" w:type="dxa"/>
            <w:gridSpan w:val="2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50D4117B" w14:textId="00446C41" w:rsidR="00C34C82" w:rsidRPr="00267FED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FED">
              <w:rPr>
                <w:rFonts w:ascii="Arial" w:hAnsi="Arial" w:cs="Arial"/>
                <w:b/>
                <w:sz w:val="22"/>
                <w:szCs w:val="22"/>
              </w:rPr>
              <w:t>Nature of the concern (please explain in detail)</w:t>
            </w:r>
          </w:p>
          <w:p w14:paraId="72AF7D2A" w14:textId="77777777" w:rsidR="00C34C82" w:rsidRDefault="00C34C82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FED" w14:paraId="181CE93D" w14:textId="77777777" w:rsidTr="00267FED">
        <w:tc>
          <w:tcPr>
            <w:tcW w:w="10053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5463BED3" w14:textId="77777777" w:rsidR="00267FED" w:rsidRDefault="00267FED" w:rsidP="00944F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7972" w14:textId="77777777" w:rsidR="005A2507" w:rsidRDefault="005A2507" w:rsidP="00944F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E82410" w14:textId="77777777" w:rsidR="005A2507" w:rsidRDefault="005A2507" w:rsidP="00944F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C597A8" w14:textId="77777777" w:rsidR="005A2507" w:rsidRDefault="005A2507" w:rsidP="00944F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33BE6A" w14:textId="56BC4590" w:rsidR="005A2507" w:rsidRDefault="005A2507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DB67CA2" w14:textId="3F94EF8A" w:rsidR="00267FED" w:rsidRDefault="00267FED"/>
    <w:p w14:paraId="6B608469" w14:textId="42E42FF6" w:rsidR="009956E2" w:rsidRDefault="009956E2" w:rsidP="009956E2">
      <w:pPr>
        <w:rPr>
          <w:rFonts w:ascii="Arial" w:hAnsi="Arial" w:cs="Arial"/>
          <w:b/>
          <w:i/>
          <w:sz w:val="22"/>
          <w:szCs w:val="22"/>
        </w:rPr>
      </w:pPr>
      <w:r w:rsidRPr="00267FED">
        <w:rPr>
          <w:rFonts w:ascii="Arial" w:hAnsi="Arial" w:cs="Arial"/>
          <w:b/>
          <w:i/>
          <w:sz w:val="22"/>
          <w:szCs w:val="22"/>
        </w:rPr>
        <w:t>To be completed by the</w:t>
      </w:r>
      <w:r w:rsidR="005A2507">
        <w:rPr>
          <w:rFonts w:ascii="Arial" w:hAnsi="Arial" w:cs="Arial"/>
          <w:b/>
          <w:i/>
          <w:sz w:val="22"/>
          <w:szCs w:val="22"/>
        </w:rPr>
        <w:t xml:space="preserve"> Headteacher</w:t>
      </w:r>
    </w:p>
    <w:p w14:paraId="4FB64E15" w14:textId="77777777" w:rsidR="00267FED" w:rsidRDefault="00267FE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6"/>
        <w:gridCol w:w="1338"/>
        <w:gridCol w:w="4999"/>
      </w:tblGrid>
      <w:tr w:rsidR="00267FED" w14:paraId="06FCC398" w14:textId="77777777" w:rsidTr="0AB1D9A6">
        <w:tc>
          <w:tcPr>
            <w:tcW w:w="5026" w:type="dxa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D9D9D9" w:themeFill="background1" w:themeFillShade="D9"/>
          </w:tcPr>
          <w:p w14:paraId="202EE339" w14:textId="172983B5" w:rsidR="00267FED" w:rsidRPr="00267FED" w:rsidRDefault="00267FED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FED">
              <w:rPr>
                <w:rFonts w:ascii="Arial" w:hAnsi="Arial" w:cs="Arial"/>
                <w:b/>
                <w:sz w:val="22"/>
                <w:szCs w:val="22"/>
              </w:rPr>
              <w:t xml:space="preserve">Date received by </w:t>
            </w:r>
            <w:r w:rsidR="005A2507">
              <w:rPr>
                <w:rFonts w:ascii="Arial" w:hAnsi="Arial" w:cs="Arial"/>
                <w:b/>
                <w:sz w:val="22"/>
                <w:szCs w:val="22"/>
              </w:rPr>
              <w:t>Headteacher</w:t>
            </w:r>
          </w:p>
        </w:tc>
        <w:tc>
          <w:tcPr>
            <w:tcW w:w="5027" w:type="dxa"/>
            <w:tcBorders>
              <w:top w:val="single" w:sz="24" w:space="0" w:color="auto"/>
              <w:right w:val="single" w:sz="24" w:space="0" w:color="auto"/>
            </w:tcBorders>
          </w:tcPr>
          <w:p w14:paraId="3B996677" w14:textId="6B9076EA" w:rsidR="00267FED" w:rsidRDefault="00267FED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34C82" w14:paraId="46C1D3D3" w14:textId="77777777" w:rsidTr="0AB1D9A6"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29E841F6" w14:textId="36974C53" w:rsidR="00C34C82" w:rsidRPr="00267FED" w:rsidRDefault="001A4E29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FED">
              <w:rPr>
                <w:rFonts w:ascii="Arial" w:hAnsi="Arial" w:cs="Arial"/>
                <w:b/>
                <w:sz w:val="22"/>
                <w:szCs w:val="22"/>
              </w:rPr>
              <w:t>Staff member’s response to Concern</w:t>
            </w:r>
          </w:p>
          <w:p w14:paraId="4358F528" w14:textId="77777777" w:rsidR="00C34C82" w:rsidRDefault="00C34C82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4E29" w14:paraId="6A1B478F" w14:textId="77777777" w:rsidTr="0AB1D9A6"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</w:tcPr>
          <w:p w14:paraId="10716ACF" w14:textId="77777777" w:rsidR="001A4E29" w:rsidRDefault="001A4E29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4E29" w14:paraId="368AB9AA" w14:textId="77777777" w:rsidTr="0AB1D9A6">
        <w:trPr>
          <w:trHeight w:val="471"/>
        </w:trPr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16FB020F" w14:textId="03017BCA" w:rsidR="001A4E29" w:rsidRPr="00267FED" w:rsidRDefault="001A4E29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67FED">
              <w:rPr>
                <w:rFonts w:ascii="Arial" w:hAnsi="Arial" w:cs="Arial"/>
                <w:b/>
                <w:sz w:val="22"/>
                <w:szCs w:val="22"/>
              </w:rPr>
              <w:t>Agreed actions (if any):</w:t>
            </w:r>
          </w:p>
        </w:tc>
      </w:tr>
      <w:tr w:rsidR="001A4E29" w14:paraId="5E696BDA" w14:textId="77777777" w:rsidTr="0AB1D9A6">
        <w:trPr>
          <w:trHeight w:val="247"/>
        </w:trPr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7EE97CE5" w14:textId="77777777" w:rsidR="001A4E29" w:rsidRPr="00267FED" w:rsidRDefault="001A4E29" w:rsidP="00267FE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</w:p>
        </w:tc>
      </w:tr>
      <w:tr w:rsidR="00267FED" w14:paraId="3CF6B255" w14:textId="77777777" w:rsidTr="0AB1D9A6">
        <w:trPr>
          <w:trHeight w:val="415"/>
        </w:trPr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18818C79" w14:textId="654A5383" w:rsidR="00267FED" w:rsidRPr="00267FED" w:rsidRDefault="00267FED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A4E29">
              <w:rPr>
                <w:rFonts w:ascii="Arial" w:hAnsi="Arial" w:cs="Arial"/>
                <w:b/>
                <w:sz w:val="22"/>
                <w:szCs w:val="22"/>
              </w:rPr>
              <w:t>Outcome</w:t>
            </w:r>
          </w:p>
        </w:tc>
      </w:tr>
      <w:tr w:rsidR="00267FED" w14:paraId="0C8906F3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130021FD" w14:textId="77777777" w:rsidR="00267FED" w:rsidRPr="001A4E29" w:rsidRDefault="00267FED" w:rsidP="00267FED">
            <w:pPr>
              <w:rPr>
                <w:rFonts w:ascii="Arial" w:hAnsi="Arial" w:cs="Arial"/>
                <w:sz w:val="22"/>
                <w:szCs w:val="22"/>
              </w:rPr>
            </w:pPr>
            <w:r w:rsidRPr="001A4E29">
              <w:rPr>
                <w:rFonts w:ascii="Arial" w:hAnsi="Arial" w:cs="Arial"/>
                <w:sz w:val="22"/>
                <w:szCs w:val="22"/>
              </w:rPr>
              <w:t>No concern established</w:t>
            </w:r>
          </w:p>
          <w:p w14:paraId="3221AF25" w14:textId="77777777" w:rsidR="00267FED" w:rsidRPr="001A4E29" w:rsidRDefault="00267FED" w:rsidP="00267F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1221171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7EB8A46E" w14:textId="250FC485" w:rsidR="00267FED" w:rsidRPr="001A4E29" w:rsidRDefault="00267FED" w:rsidP="00944F9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67FED" w14:paraId="43E25F4D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2756D49E" w14:textId="77777777" w:rsidR="00267FED" w:rsidRDefault="00267FED" w:rsidP="00267F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Low Level Concern established </w:t>
            </w:r>
          </w:p>
          <w:p w14:paraId="432AB171" w14:textId="77777777" w:rsidR="00267FED" w:rsidRPr="001A4E29" w:rsidRDefault="00267FED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39872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7FDC5CD5" w14:textId="6317E581" w:rsidR="00267FED" w:rsidRPr="001A4E29" w:rsidRDefault="7F6E86BB" w:rsidP="0AB1D9A6">
                <w:pPr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AB1D9A6">
                  <w:rPr>
                    <w:rFonts w:ascii="MS Gothic" w:eastAsia="MS Gothic" w:hAnsi="MS Gothic" w:cs="MS Gothic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9956E2" w14:paraId="6BCC57B3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43693261" w14:textId="26947A65" w:rsidR="009956E2" w:rsidRDefault="009956E2" w:rsidP="00944F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DSL notified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376779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35BE97A5" w14:textId="1A7F444A" w:rsidR="009956E2" w:rsidRDefault="009956E2" w:rsidP="00944F9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67FED" w14:paraId="5CB9AC57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5C97F163" w14:textId="46BCCE05" w:rsidR="00267FED" w:rsidRPr="009956E2" w:rsidRDefault="00267FED" w:rsidP="00944F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HR action 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064255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5E6ED3A1" w14:textId="34663CFB" w:rsidR="00267FED" w:rsidRPr="001A4E29" w:rsidRDefault="00267FED" w:rsidP="00944F9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67FED" w14:paraId="03CA09C2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5B16EF4E" w14:textId="08581E49" w:rsidR="00267FED" w:rsidRPr="009956E2" w:rsidRDefault="00267FED" w:rsidP="00944F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LADO advice sought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2049047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5A15722D" w14:textId="44B75F68" w:rsidR="00267FED" w:rsidRPr="001A4E29" w:rsidRDefault="00267FED" w:rsidP="00944F9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67FED" w14:paraId="3A8EC44C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33AF599A" w14:textId="2145D5B4" w:rsidR="00267FED" w:rsidRDefault="00267FED" w:rsidP="00267F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LADO action 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1192504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690D33F2" w14:textId="4762E73B" w:rsidR="00267FED" w:rsidRPr="001A4E29" w:rsidRDefault="00267FED" w:rsidP="00944F9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67FED" w14:paraId="06A57B86" w14:textId="77777777" w:rsidTr="0AB1D9A6">
        <w:trPr>
          <w:trHeight w:val="295"/>
        </w:trPr>
        <w:tc>
          <w:tcPr>
            <w:tcW w:w="3681" w:type="dxa"/>
            <w:tcBorders>
              <w:left w:val="single" w:sz="24" w:space="0" w:color="auto"/>
            </w:tcBorders>
          </w:tcPr>
          <w:p w14:paraId="70583DE5" w14:textId="71165070" w:rsidR="00267FED" w:rsidRPr="001A4E29" w:rsidRDefault="00267FED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Harm Threshold met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18034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2" w:type="dxa"/>
                <w:gridSpan w:val="2"/>
                <w:tcBorders>
                  <w:right w:val="single" w:sz="24" w:space="0" w:color="auto"/>
                </w:tcBorders>
              </w:tcPr>
              <w:p w14:paraId="78E5100B" w14:textId="2495FA26" w:rsidR="00267FED" w:rsidRPr="001A4E29" w:rsidRDefault="00267FED" w:rsidP="00944F9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34C82" w14:paraId="2DE356E4" w14:textId="77777777" w:rsidTr="0AB1D9A6"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14E82CC2" w14:textId="0BD61EA4" w:rsidR="00C34C82" w:rsidRPr="00267FED" w:rsidRDefault="009956E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Verbal f</w:t>
            </w:r>
            <w:r w:rsidR="00C34C82" w:rsidRPr="00267FED">
              <w:rPr>
                <w:rFonts w:ascii="Arial" w:hAnsi="Arial" w:cs="Arial"/>
                <w:b/>
                <w:sz w:val="22"/>
                <w:szCs w:val="22"/>
              </w:rPr>
              <w:t xml:space="preserve">eedback to </w:t>
            </w:r>
            <w:r>
              <w:rPr>
                <w:rFonts w:ascii="Arial" w:hAnsi="Arial" w:cs="Arial"/>
                <w:b/>
                <w:sz w:val="22"/>
                <w:szCs w:val="22"/>
              </w:rPr>
              <w:t>reporting staff member</w:t>
            </w:r>
          </w:p>
          <w:p w14:paraId="23B9E718" w14:textId="77777777" w:rsidR="00C34C82" w:rsidRDefault="00C34C82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56E2" w14:paraId="09B76508" w14:textId="77777777" w:rsidTr="0AB1D9A6">
        <w:tc>
          <w:tcPr>
            <w:tcW w:w="10053" w:type="dxa"/>
            <w:gridSpan w:val="3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3CF6FBF" w14:textId="77777777" w:rsidR="009956E2" w:rsidRDefault="009956E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8CE834" w14:textId="77777777" w:rsidR="005A2507" w:rsidRDefault="005A2507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309591" w14:textId="77777777" w:rsidR="005A2507" w:rsidRDefault="005A2507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9657EA" w14:textId="4EB4C684" w:rsidR="005A2507" w:rsidRPr="00267FED" w:rsidRDefault="005A2507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34C82" w:rsidRPr="009956E2" w14:paraId="250D59AE" w14:textId="77777777" w:rsidTr="0AB1D9A6">
        <w:tc>
          <w:tcPr>
            <w:tcW w:w="3681" w:type="dxa"/>
            <w:tcBorders>
              <w:left w:val="single" w:sz="24" w:space="0" w:color="auto"/>
            </w:tcBorders>
            <w:shd w:val="clear" w:color="auto" w:fill="D9D9D9" w:themeFill="background1" w:themeFillShade="D9"/>
          </w:tcPr>
          <w:p w14:paraId="05893423" w14:textId="273F532D" w:rsidR="00C34C82" w:rsidRPr="009956E2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956E2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Date of feedback to </w:t>
            </w:r>
            <w:r w:rsidR="009956E2" w:rsidRPr="009956E2">
              <w:rPr>
                <w:rFonts w:ascii="Arial" w:hAnsi="Arial" w:cs="Arial"/>
                <w:b/>
                <w:sz w:val="22"/>
                <w:szCs w:val="22"/>
              </w:rPr>
              <w:t>reporting staff member</w:t>
            </w:r>
            <w:r w:rsidRPr="009956E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BA1C4E1" w14:textId="77777777" w:rsidR="00C34C82" w:rsidRPr="009956E2" w:rsidRDefault="00C34C82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372" w:type="dxa"/>
            <w:gridSpan w:val="2"/>
            <w:tcBorders>
              <w:right w:val="single" w:sz="24" w:space="0" w:color="auto"/>
            </w:tcBorders>
            <w:shd w:val="clear" w:color="auto" w:fill="D9D9D9" w:themeFill="background1" w:themeFillShade="D9"/>
          </w:tcPr>
          <w:p w14:paraId="080AE55A" w14:textId="4527BC55" w:rsidR="00C34C82" w:rsidRPr="009956E2" w:rsidRDefault="005A2507" w:rsidP="00944F9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Headteacher</w:t>
            </w:r>
            <w:r w:rsidR="001A4E29" w:rsidRPr="009956E2">
              <w:rPr>
                <w:rFonts w:ascii="Arial" w:hAnsi="Arial" w:cs="Arial"/>
                <w:b/>
                <w:sz w:val="22"/>
                <w:szCs w:val="22"/>
              </w:rPr>
              <w:t xml:space="preserve"> signature </w:t>
            </w:r>
          </w:p>
        </w:tc>
      </w:tr>
      <w:tr w:rsidR="009956E2" w14:paraId="5615C1E1" w14:textId="77777777" w:rsidTr="0AB1D9A6">
        <w:tc>
          <w:tcPr>
            <w:tcW w:w="3681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</w:tcPr>
          <w:p w14:paraId="409E2807" w14:textId="77777777" w:rsidR="009956E2" w:rsidRDefault="009956E2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2" w:type="dxa"/>
            <w:gridSpan w:val="2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0E72683E" w14:textId="77777777" w:rsidR="009956E2" w:rsidRDefault="009956E2" w:rsidP="00944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488323" w14:textId="5314D757" w:rsidR="00676164" w:rsidRDefault="00676164" w:rsidP="00676164">
      <w:pPr>
        <w:pStyle w:val="NoSpacing"/>
        <w:ind w:left="-426"/>
        <w:rPr>
          <w:rFonts w:ascii="Arial" w:hAnsi="Arial" w:cs="Arial"/>
          <w:sz w:val="24"/>
          <w:szCs w:val="24"/>
        </w:rPr>
      </w:pPr>
    </w:p>
    <w:p w14:paraId="619603EA" w14:textId="0E6F7090" w:rsidR="009956E2" w:rsidRPr="00676164" w:rsidRDefault="009956E2" w:rsidP="00676164">
      <w:pPr>
        <w:pStyle w:val="NoSpacing"/>
        <w:ind w:lef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copy of this completed form should be stored centrally by th</w:t>
      </w:r>
      <w:r w:rsidR="00D438A8">
        <w:rPr>
          <w:rFonts w:ascii="Arial" w:hAnsi="Arial" w:cs="Arial"/>
          <w:sz w:val="24"/>
          <w:szCs w:val="24"/>
        </w:rPr>
        <w:t xml:space="preserve">e Headteacher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and treated as sensitive data under data protection regulations</w:t>
      </w:r>
    </w:p>
    <w:sectPr w:rsidR="009956E2" w:rsidRPr="00676164" w:rsidSect="00676164">
      <w:headerReference w:type="first" r:id="rId11"/>
      <w:footerReference w:type="first" r:id="rId12"/>
      <w:pgSz w:w="11906" w:h="16838" w:code="9"/>
      <w:pgMar w:top="851" w:right="567" w:bottom="567" w:left="1276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28AEA" w14:textId="77777777" w:rsidR="00A40AAF" w:rsidRDefault="00A40AAF">
      <w:r>
        <w:separator/>
      </w:r>
    </w:p>
  </w:endnote>
  <w:endnote w:type="continuationSeparator" w:id="0">
    <w:p w14:paraId="5136015C" w14:textId="77777777" w:rsidR="00A40AAF" w:rsidRDefault="00A4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344" w:type="dxa"/>
      <w:tblInd w:w="-1363" w:type="dxa"/>
      <w:tblLayout w:type="fixed"/>
      <w:tblLook w:val="04A0" w:firstRow="1" w:lastRow="0" w:firstColumn="1" w:lastColumn="0" w:noHBand="0" w:noVBand="1"/>
    </w:tblPr>
    <w:tblGrid>
      <w:gridCol w:w="1755"/>
      <w:gridCol w:w="992"/>
      <w:gridCol w:w="1559"/>
      <w:gridCol w:w="1701"/>
      <w:gridCol w:w="2268"/>
      <w:gridCol w:w="1560"/>
      <w:gridCol w:w="2509"/>
    </w:tblGrid>
    <w:tr w:rsidR="006C70F7" w:rsidRPr="00F74AC7" w14:paraId="432A156C" w14:textId="77777777" w:rsidTr="00F01171">
      <w:trPr>
        <w:trHeight w:val="517"/>
      </w:trPr>
      <w:tc>
        <w:tcPr>
          <w:tcW w:w="1755" w:type="dxa"/>
          <w:shd w:val="clear" w:color="auto" w:fill="auto"/>
        </w:tcPr>
        <w:p w14:paraId="393B4120" w14:textId="4CA19367" w:rsidR="00F01171" w:rsidRDefault="00F01171" w:rsidP="00F01171">
          <w:pPr>
            <w:rPr>
              <w:rFonts w:ascii="Comic Sans MS" w:hAnsi="Comic Sans MS" w:cs="Arial"/>
              <w:sz w:val="22"/>
              <w:szCs w:val="22"/>
            </w:rPr>
          </w:pPr>
        </w:p>
        <w:p w14:paraId="313E3880" w14:textId="77777777" w:rsidR="006C70F7" w:rsidRPr="00F01171" w:rsidRDefault="006C70F7" w:rsidP="00F01171">
          <w:pPr>
            <w:jc w:val="center"/>
            <w:rPr>
              <w:rFonts w:ascii="Comic Sans MS" w:hAnsi="Comic Sans MS" w:cs="Arial"/>
              <w:sz w:val="22"/>
              <w:szCs w:val="22"/>
            </w:rPr>
          </w:pPr>
        </w:p>
      </w:tc>
      <w:tc>
        <w:tcPr>
          <w:tcW w:w="992" w:type="dxa"/>
          <w:shd w:val="clear" w:color="auto" w:fill="auto"/>
          <w:vAlign w:val="center"/>
        </w:tcPr>
        <w:p w14:paraId="3B0A521A" w14:textId="6DA0ABFC" w:rsidR="006C70F7" w:rsidRPr="00F74AC7" w:rsidRDefault="006C70F7" w:rsidP="00B67FBC">
          <w:pPr>
            <w:jc w:val="center"/>
            <w:rPr>
              <w:rFonts w:ascii="Comic Sans MS" w:hAnsi="Comic Sans MS" w:cs="Arial"/>
              <w:sz w:val="22"/>
              <w:szCs w:val="22"/>
            </w:rPr>
          </w:pPr>
        </w:p>
      </w:tc>
      <w:tc>
        <w:tcPr>
          <w:tcW w:w="1559" w:type="dxa"/>
          <w:shd w:val="clear" w:color="auto" w:fill="auto"/>
          <w:vAlign w:val="center"/>
        </w:tcPr>
        <w:p w14:paraId="15FC93DA" w14:textId="48B01700" w:rsidR="006C70F7" w:rsidRPr="00F74AC7" w:rsidRDefault="006C70F7" w:rsidP="00F74AC7">
          <w:pPr>
            <w:jc w:val="center"/>
            <w:rPr>
              <w:rFonts w:ascii="Comic Sans MS" w:hAnsi="Comic Sans MS" w:cs="Arial"/>
              <w:sz w:val="22"/>
              <w:szCs w:val="22"/>
            </w:rPr>
          </w:pPr>
        </w:p>
      </w:tc>
      <w:tc>
        <w:tcPr>
          <w:tcW w:w="1701" w:type="dxa"/>
          <w:shd w:val="clear" w:color="auto" w:fill="auto"/>
          <w:vAlign w:val="center"/>
        </w:tcPr>
        <w:p w14:paraId="15C0D4F6" w14:textId="77777777" w:rsidR="006C70F7" w:rsidRPr="005C28C5" w:rsidRDefault="006C70F7" w:rsidP="00720477">
          <w:r w:rsidRPr="005C28C5">
            <w:rPr>
              <w:color w:val="002060"/>
            </w:rPr>
            <w:t xml:space="preserve"> </w:t>
          </w:r>
        </w:p>
        <w:p w14:paraId="21B68EC7" w14:textId="77777777" w:rsidR="006C70F7" w:rsidRPr="005C28C5" w:rsidRDefault="00A60CF8" w:rsidP="002B5407">
          <w:pPr>
            <w:ind w:left="176"/>
          </w:pPr>
          <w:r>
            <w:t xml:space="preserve">       </w:t>
          </w:r>
        </w:p>
        <w:p w14:paraId="73901E9D" w14:textId="77777777" w:rsidR="006C70F7" w:rsidRPr="00F74AC7" w:rsidRDefault="006C70F7" w:rsidP="00F74AC7">
          <w:pPr>
            <w:jc w:val="center"/>
            <w:rPr>
              <w:rFonts w:ascii="Comic Sans MS" w:hAnsi="Comic Sans MS" w:cs="Arial"/>
              <w:sz w:val="22"/>
              <w:szCs w:val="22"/>
            </w:rPr>
          </w:pPr>
        </w:p>
      </w:tc>
      <w:tc>
        <w:tcPr>
          <w:tcW w:w="2268" w:type="dxa"/>
        </w:tcPr>
        <w:p w14:paraId="7AF36152" w14:textId="77777777" w:rsidR="006C70F7" w:rsidRDefault="006C70F7" w:rsidP="00F74AC7">
          <w:pPr>
            <w:jc w:val="center"/>
            <w:rPr>
              <w:noProof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65E98365" w14:textId="63B0BABA" w:rsidR="006C70F7" w:rsidRPr="00F74AC7" w:rsidRDefault="006C70F7" w:rsidP="00F74AC7">
          <w:pPr>
            <w:jc w:val="center"/>
            <w:rPr>
              <w:rFonts w:ascii="Comic Sans MS" w:hAnsi="Comic Sans MS" w:cs="Arial"/>
              <w:sz w:val="22"/>
              <w:szCs w:val="22"/>
            </w:rPr>
          </w:pPr>
        </w:p>
      </w:tc>
      <w:tc>
        <w:tcPr>
          <w:tcW w:w="2509" w:type="dxa"/>
          <w:shd w:val="clear" w:color="auto" w:fill="auto"/>
          <w:vAlign w:val="center"/>
        </w:tcPr>
        <w:p w14:paraId="4A62963A" w14:textId="0DF8505C" w:rsidR="006C70F7" w:rsidRPr="00F74AC7" w:rsidRDefault="006C70F7" w:rsidP="008B14A6">
          <w:pPr>
            <w:ind w:left="-391" w:firstLine="391"/>
            <w:jc w:val="center"/>
            <w:rPr>
              <w:rFonts w:ascii="Comic Sans MS" w:hAnsi="Comic Sans MS" w:cs="Arial"/>
              <w:sz w:val="22"/>
              <w:szCs w:val="22"/>
            </w:rPr>
          </w:pPr>
          <w:r>
            <w:rPr>
              <w:rFonts w:ascii="Comic Sans MS" w:hAnsi="Comic Sans MS" w:cs="Arial"/>
              <w:noProof/>
              <w:sz w:val="22"/>
              <w:szCs w:val="22"/>
            </w:rPr>
            <mc:AlternateContent>
              <mc:Choice Requires="wpg">
                <w:drawing>
                  <wp:anchor distT="0" distB="0" distL="114300" distR="114300" simplePos="0" relativeHeight="251638784" behindDoc="0" locked="0" layoutInCell="1" allowOverlap="1" wp14:anchorId="655C5D39" wp14:editId="0A2F8449">
                    <wp:simplePos x="0" y="0"/>
                    <wp:positionH relativeFrom="page">
                      <wp:posOffset>4958715</wp:posOffset>
                    </wp:positionH>
                    <wp:positionV relativeFrom="paragraph">
                      <wp:posOffset>2331720</wp:posOffset>
                    </wp:positionV>
                    <wp:extent cx="698500" cy="721360"/>
                    <wp:effectExtent l="5715" t="5080" r="635" b="6985"/>
                    <wp:wrapNone/>
                    <wp:docPr id="15" name="Group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98500" cy="721360"/>
                              <a:chOff x="7809" y="-1222"/>
                              <a:chExt cx="1100" cy="1136"/>
                            </a:xfrm>
                          </wpg:grpSpPr>
                          <wps:wsp>
                            <wps:cNvPr id="16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7809" y="-1222"/>
                                <a:ext cx="1100" cy="1136"/>
                              </a:xfrm>
                              <a:custGeom>
                                <a:avLst/>
                                <a:gdLst>
                                  <a:gd name="T0" fmla="+- 0 8693 7809"/>
                                  <a:gd name="T1" fmla="*/ T0 w 1100"/>
                                  <a:gd name="T2" fmla="+- 0 -1222 -1222"/>
                                  <a:gd name="T3" fmla="*/ -1222 h 1136"/>
                                  <a:gd name="T4" fmla="+- 0 7809 7809"/>
                                  <a:gd name="T5" fmla="*/ T4 w 1100"/>
                                  <a:gd name="T6" fmla="+- 0 -1222 -1222"/>
                                  <a:gd name="T7" fmla="*/ -1222 h 1136"/>
                                  <a:gd name="T8" fmla="+- 0 7809 7809"/>
                                  <a:gd name="T9" fmla="*/ T8 w 1100"/>
                                  <a:gd name="T10" fmla="+- 0 -86 -1222"/>
                                  <a:gd name="T11" fmla="*/ -86 h 1136"/>
                                  <a:gd name="T12" fmla="+- 0 8693 7809"/>
                                  <a:gd name="T13" fmla="*/ T12 w 1100"/>
                                  <a:gd name="T14" fmla="+- 0 -86 -1222"/>
                                  <a:gd name="T15" fmla="*/ -86 h 1136"/>
                                  <a:gd name="T16" fmla="+- 0 8761 7809"/>
                                  <a:gd name="T17" fmla="*/ T16 w 1100"/>
                                  <a:gd name="T18" fmla="+- 0 -98 -1222"/>
                                  <a:gd name="T19" fmla="*/ -98 h 1136"/>
                                  <a:gd name="T20" fmla="+- 0 8820 7809"/>
                                  <a:gd name="T21" fmla="*/ T20 w 1100"/>
                                  <a:gd name="T22" fmla="+- 0 -129 -1222"/>
                                  <a:gd name="T23" fmla="*/ -129 h 1136"/>
                                  <a:gd name="T24" fmla="+- 0 8867 7809"/>
                                  <a:gd name="T25" fmla="*/ T24 w 1100"/>
                                  <a:gd name="T26" fmla="+- 0 -177 -1222"/>
                                  <a:gd name="T27" fmla="*/ -177 h 1136"/>
                                  <a:gd name="T28" fmla="+- 0 8897 7809"/>
                                  <a:gd name="T29" fmla="*/ T28 w 1100"/>
                                  <a:gd name="T30" fmla="+- 0 -238 -1222"/>
                                  <a:gd name="T31" fmla="*/ -238 h 1136"/>
                                  <a:gd name="T32" fmla="+- 0 8908 7809"/>
                                  <a:gd name="T33" fmla="*/ T32 w 1100"/>
                                  <a:gd name="T34" fmla="+- 0 -308 -1222"/>
                                  <a:gd name="T35" fmla="*/ -308 h 1136"/>
                                  <a:gd name="T36" fmla="+- 0 8908 7809"/>
                                  <a:gd name="T37" fmla="*/ T36 w 1100"/>
                                  <a:gd name="T38" fmla="+- 0 -1000 -1222"/>
                                  <a:gd name="T39" fmla="*/ -1000 h 1136"/>
                                  <a:gd name="T40" fmla="+- 0 8897 7809"/>
                                  <a:gd name="T41" fmla="*/ T40 w 1100"/>
                                  <a:gd name="T42" fmla="+- 0 -1070 -1222"/>
                                  <a:gd name="T43" fmla="*/ -1070 h 1136"/>
                                  <a:gd name="T44" fmla="+- 0 8867 7809"/>
                                  <a:gd name="T45" fmla="*/ T44 w 1100"/>
                                  <a:gd name="T46" fmla="+- 0 -1131 -1222"/>
                                  <a:gd name="T47" fmla="*/ -1131 h 1136"/>
                                  <a:gd name="T48" fmla="+- 0 8820 7809"/>
                                  <a:gd name="T49" fmla="*/ T48 w 1100"/>
                                  <a:gd name="T50" fmla="+- 0 -1179 -1222"/>
                                  <a:gd name="T51" fmla="*/ -1179 h 1136"/>
                                  <a:gd name="T52" fmla="+- 0 8761 7809"/>
                                  <a:gd name="T53" fmla="*/ T52 w 1100"/>
                                  <a:gd name="T54" fmla="+- 0 -1210 -1222"/>
                                  <a:gd name="T55" fmla="*/ -1210 h 1136"/>
                                  <a:gd name="T56" fmla="+- 0 8693 7809"/>
                                  <a:gd name="T57" fmla="*/ T56 w 1100"/>
                                  <a:gd name="T58" fmla="+- 0 -1222 -1222"/>
                                  <a:gd name="T59" fmla="*/ -1222 h 11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</a:cxnLst>
                                <a:rect l="0" t="0" r="r" b="b"/>
                                <a:pathLst>
                                  <a:path w="1100" h="1136">
                                    <a:moveTo>
                                      <a:pt x="88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136"/>
                                    </a:lnTo>
                                    <a:lnTo>
                                      <a:pt x="884" y="1136"/>
                                    </a:lnTo>
                                    <a:lnTo>
                                      <a:pt x="952" y="1124"/>
                                    </a:lnTo>
                                    <a:lnTo>
                                      <a:pt x="1011" y="1093"/>
                                    </a:lnTo>
                                    <a:lnTo>
                                      <a:pt x="1058" y="1045"/>
                                    </a:lnTo>
                                    <a:lnTo>
                                      <a:pt x="1088" y="984"/>
                                    </a:lnTo>
                                    <a:lnTo>
                                      <a:pt x="1099" y="914"/>
                                    </a:lnTo>
                                    <a:lnTo>
                                      <a:pt x="1099" y="222"/>
                                    </a:lnTo>
                                    <a:lnTo>
                                      <a:pt x="1088" y="152"/>
                                    </a:lnTo>
                                    <a:lnTo>
                                      <a:pt x="1058" y="91"/>
                                    </a:lnTo>
                                    <a:lnTo>
                                      <a:pt x="1011" y="43"/>
                                    </a:lnTo>
                                    <a:lnTo>
                                      <a:pt x="952" y="12"/>
                                    </a:lnTo>
                                    <a:lnTo>
                                      <a:pt x="88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B094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AutoShape 13"/>
                            <wps:cNvSpPr>
                              <a:spLocks/>
                            </wps:cNvSpPr>
                            <wps:spPr bwMode="auto">
                              <a:xfrm>
                                <a:off x="8254" y="-1105"/>
                                <a:ext cx="494" cy="209"/>
                              </a:xfrm>
                              <a:custGeom>
                                <a:avLst/>
                                <a:gdLst>
                                  <a:gd name="T0" fmla="+- 0 8323 8255"/>
                                  <a:gd name="T1" fmla="*/ T0 w 494"/>
                                  <a:gd name="T2" fmla="+- 0 -1015 -1104"/>
                                  <a:gd name="T3" fmla="*/ -1015 h 209"/>
                                  <a:gd name="T4" fmla="+- 0 8307 8255"/>
                                  <a:gd name="T5" fmla="*/ T4 w 494"/>
                                  <a:gd name="T6" fmla="+- 0 -1010 -1104"/>
                                  <a:gd name="T7" fmla="*/ -1010 h 209"/>
                                  <a:gd name="T8" fmla="+- 0 8312 8255"/>
                                  <a:gd name="T9" fmla="*/ T8 w 494"/>
                                  <a:gd name="T10" fmla="+- 0 -984 -1104"/>
                                  <a:gd name="T11" fmla="*/ -984 h 209"/>
                                  <a:gd name="T12" fmla="+- 0 8328 8255"/>
                                  <a:gd name="T13" fmla="*/ T12 w 494"/>
                                  <a:gd name="T14" fmla="+- 0 -989 -1104"/>
                                  <a:gd name="T15" fmla="*/ -989 h 209"/>
                                  <a:gd name="T16" fmla="+- 0 8380 8255"/>
                                  <a:gd name="T17" fmla="*/ T16 w 494"/>
                                  <a:gd name="T18" fmla="+- 0 -968 -1104"/>
                                  <a:gd name="T19" fmla="*/ -968 h 209"/>
                                  <a:gd name="T20" fmla="+- 0 8371 8255"/>
                                  <a:gd name="T21" fmla="*/ T20 w 494"/>
                                  <a:gd name="T22" fmla="+- 0 -983 -1104"/>
                                  <a:gd name="T23" fmla="*/ -983 h 209"/>
                                  <a:gd name="T24" fmla="+- 0 8264 8255"/>
                                  <a:gd name="T25" fmla="*/ T24 w 494"/>
                                  <a:gd name="T26" fmla="+- 0 -983 -1104"/>
                                  <a:gd name="T27" fmla="*/ -983 h 209"/>
                                  <a:gd name="T28" fmla="+- 0 8255 8255"/>
                                  <a:gd name="T29" fmla="*/ T28 w 494"/>
                                  <a:gd name="T30" fmla="+- 0 -968 -1104"/>
                                  <a:gd name="T31" fmla="*/ -968 h 209"/>
                                  <a:gd name="T32" fmla="+- 0 8301 8255"/>
                                  <a:gd name="T33" fmla="*/ T32 w 494"/>
                                  <a:gd name="T34" fmla="+- 0 -948 -1104"/>
                                  <a:gd name="T35" fmla="*/ -948 h 209"/>
                                  <a:gd name="T36" fmla="+- 0 8274 8255"/>
                                  <a:gd name="T37" fmla="*/ T36 w 494"/>
                                  <a:gd name="T38" fmla="+- 0 -910 -1104"/>
                                  <a:gd name="T39" fmla="*/ -910 h 209"/>
                                  <a:gd name="T40" fmla="+- 0 8280 8255"/>
                                  <a:gd name="T41" fmla="*/ T40 w 494"/>
                                  <a:gd name="T42" fmla="+- 0 -900 -1104"/>
                                  <a:gd name="T43" fmla="*/ -900 h 209"/>
                                  <a:gd name="T44" fmla="+- 0 8291 8255"/>
                                  <a:gd name="T45" fmla="*/ T44 w 494"/>
                                  <a:gd name="T46" fmla="+- 0 -898 -1104"/>
                                  <a:gd name="T47" fmla="*/ -898 h 209"/>
                                  <a:gd name="T48" fmla="+- 0 8317 8255"/>
                                  <a:gd name="T49" fmla="*/ T48 w 494"/>
                                  <a:gd name="T50" fmla="+- 0 -935 -1104"/>
                                  <a:gd name="T51" fmla="*/ -935 h 209"/>
                                  <a:gd name="T52" fmla="+- 0 8344 8255"/>
                                  <a:gd name="T53" fmla="*/ T52 w 494"/>
                                  <a:gd name="T54" fmla="+- 0 -898 -1104"/>
                                  <a:gd name="T55" fmla="*/ -898 h 209"/>
                                  <a:gd name="T56" fmla="+- 0 8360 8255"/>
                                  <a:gd name="T57" fmla="*/ T56 w 494"/>
                                  <a:gd name="T58" fmla="+- 0 -904 -1104"/>
                                  <a:gd name="T59" fmla="*/ -904 h 209"/>
                                  <a:gd name="T60" fmla="+- 0 8343 8255"/>
                                  <a:gd name="T61" fmla="*/ T60 w 494"/>
                                  <a:gd name="T62" fmla="+- 0 -935 -1104"/>
                                  <a:gd name="T63" fmla="*/ -935 h 209"/>
                                  <a:gd name="T64" fmla="+- 0 8377 8255"/>
                                  <a:gd name="T65" fmla="*/ T64 w 494"/>
                                  <a:gd name="T66" fmla="+- 0 -962 -1104"/>
                                  <a:gd name="T67" fmla="*/ -962 h 209"/>
                                  <a:gd name="T68" fmla="+- 0 8380 8255"/>
                                  <a:gd name="T69" fmla="*/ T68 w 494"/>
                                  <a:gd name="T70" fmla="+- 0 -968 -1104"/>
                                  <a:gd name="T71" fmla="*/ -968 h 209"/>
                                  <a:gd name="T72" fmla="+- 0 8462 8255"/>
                                  <a:gd name="T73" fmla="*/ T72 w 494"/>
                                  <a:gd name="T74" fmla="+- 0 -1055 -1104"/>
                                  <a:gd name="T75" fmla="*/ -1055 h 209"/>
                                  <a:gd name="T76" fmla="+- 0 8441 8255"/>
                                  <a:gd name="T77" fmla="*/ T76 w 494"/>
                                  <a:gd name="T78" fmla="+- 0 -1048 -1104"/>
                                  <a:gd name="T79" fmla="*/ -1048 h 209"/>
                                  <a:gd name="T80" fmla="+- 0 8447 8255"/>
                                  <a:gd name="T81" fmla="*/ T80 w 494"/>
                                  <a:gd name="T82" fmla="+- 0 -1013 -1104"/>
                                  <a:gd name="T83" fmla="*/ -1013 h 209"/>
                                  <a:gd name="T84" fmla="+- 0 8469 8255"/>
                                  <a:gd name="T85" fmla="*/ T84 w 494"/>
                                  <a:gd name="T86" fmla="+- 0 -1020 -1104"/>
                                  <a:gd name="T87" fmla="*/ -1020 h 209"/>
                                  <a:gd name="T88" fmla="+- 0 8538 8255"/>
                                  <a:gd name="T89" fmla="*/ T88 w 494"/>
                                  <a:gd name="T90" fmla="+- 0 -992 -1104"/>
                                  <a:gd name="T91" fmla="*/ -992 h 209"/>
                                  <a:gd name="T92" fmla="+- 0 8534 8255"/>
                                  <a:gd name="T93" fmla="*/ T92 w 494"/>
                                  <a:gd name="T94" fmla="+- 0 -1007 -1104"/>
                                  <a:gd name="T95" fmla="*/ -1007 h 209"/>
                                  <a:gd name="T96" fmla="+- 0 8455 8255"/>
                                  <a:gd name="T97" fmla="*/ T96 w 494"/>
                                  <a:gd name="T98" fmla="+- 0 -988 -1104"/>
                                  <a:gd name="T99" fmla="*/ -988 h 209"/>
                                  <a:gd name="T100" fmla="+- 0 8375 8255"/>
                                  <a:gd name="T101" fmla="*/ T100 w 494"/>
                                  <a:gd name="T102" fmla="+- 0 -1007 -1104"/>
                                  <a:gd name="T103" fmla="*/ -1007 h 209"/>
                                  <a:gd name="T104" fmla="+- 0 8371 8255"/>
                                  <a:gd name="T105" fmla="*/ T104 w 494"/>
                                  <a:gd name="T106" fmla="+- 0 -992 -1104"/>
                                  <a:gd name="T107" fmla="*/ -992 h 209"/>
                                  <a:gd name="T108" fmla="+- 0 8432 8255"/>
                                  <a:gd name="T109" fmla="*/ T108 w 494"/>
                                  <a:gd name="T110" fmla="+- 0 -965 -1104"/>
                                  <a:gd name="T111" fmla="*/ -965 h 209"/>
                                  <a:gd name="T112" fmla="+- 0 8397 8255"/>
                                  <a:gd name="T113" fmla="*/ T112 w 494"/>
                                  <a:gd name="T114" fmla="+- 0 -915 -1104"/>
                                  <a:gd name="T115" fmla="*/ -915 h 209"/>
                                  <a:gd name="T116" fmla="+- 0 8411 8255"/>
                                  <a:gd name="T117" fmla="*/ T116 w 494"/>
                                  <a:gd name="T118" fmla="+- 0 -896 -1104"/>
                                  <a:gd name="T119" fmla="*/ -896 h 209"/>
                                  <a:gd name="T120" fmla="+- 0 8455 8255"/>
                                  <a:gd name="T121" fmla="*/ T120 w 494"/>
                                  <a:gd name="T122" fmla="+- 0 -948 -1104"/>
                                  <a:gd name="T123" fmla="*/ -948 h 209"/>
                                  <a:gd name="T124" fmla="+- 0 8499 8255"/>
                                  <a:gd name="T125" fmla="*/ T124 w 494"/>
                                  <a:gd name="T126" fmla="+- 0 -896 -1104"/>
                                  <a:gd name="T127" fmla="*/ -896 h 209"/>
                                  <a:gd name="T128" fmla="+- 0 8511 8255"/>
                                  <a:gd name="T129" fmla="*/ T128 w 494"/>
                                  <a:gd name="T130" fmla="+- 0 -906 -1104"/>
                                  <a:gd name="T131" fmla="*/ -906 h 209"/>
                                  <a:gd name="T132" fmla="+- 0 8508 8255"/>
                                  <a:gd name="T133" fmla="*/ T132 w 494"/>
                                  <a:gd name="T134" fmla="+- 0 -921 -1104"/>
                                  <a:gd name="T135" fmla="*/ -921 h 209"/>
                                  <a:gd name="T136" fmla="+- 0 8477 8255"/>
                                  <a:gd name="T137" fmla="*/ T136 w 494"/>
                                  <a:gd name="T138" fmla="+- 0 -965 -1104"/>
                                  <a:gd name="T139" fmla="*/ -965 h 209"/>
                                  <a:gd name="T140" fmla="+- 0 8536 8255"/>
                                  <a:gd name="T141" fmla="*/ T140 w 494"/>
                                  <a:gd name="T142" fmla="+- 0 -988 -1104"/>
                                  <a:gd name="T143" fmla="*/ -988 h 209"/>
                                  <a:gd name="T144" fmla="+- 0 8657 8255"/>
                                  <a:gd name="T145" fmla="*/ T144 w 494"/>
                                  <a:gd name="T146" fmla="+- 0 -1096 -1104"/>
                                  <a:gd name="T147" fmla="*/ -1096 h 209"/>
                                  <a:gd name="T148" fmla="+- 0 8628 8255"/>
                                  <a:gd name="T149" fmla="*/ T148 w 494"/>
                                  <a:gd name="T150" fmla="+- 0 -1104 -1104"/>
                                  <a:gd name="T151" fmla="*/ -1104 h 209"/>
                                  <a:gd name="T152" fmla="+- 0 8620 8255"/>
                                  <a:gd name="T153" fmla="*/ T152 w 494"/>
                                  <a:gd name="T154" fmla="+- 0 -1058 -1104"/>
                                  <a:gd name="T155" fmla="*/ -1058 h 209"/>
                                  <a:gd name="T156" fmla="+- 0 8649 8255"/>
                                  <a:gd name="T157" fmla="*/ T156 w 494"/>
                                  <a:gd name="T158" fmla="+- 0 -1049 -1104"/>
                                  <a:gd name="T159" fmla="*/ -1049 h 209"/>
                                  <a:gd name="T160" fmla="+- 0 8657 8255"/>
                                  <a:gd name="T161" fmla="*/ T160 w 494"/>
                                  <a:gd name="T162" fmla="+- 0 -1096 -1104"/>
                                  <a:gd name="T163" fmla="*/ -1096 h 209"/>
                                  <a:gd name="T164" fmla="+- 0 8742 8255"/>
                                  <a:gd name="T165" fmla="*/ T164 w 494"/>
                                  <a:gd name="T166" fmla="+- 0 -1042 -1104"/>
                                  <a:gd name="T167" fmla="*/ -1042 h 209"/>
                                  <a:gd name="T168" fmla="+- 0 8638 8255"/>
                                  <a:gd name="T169" fmla="*/ T168 w 494"/>
                                  <a:gd name="T170" fmla="+- 0 -1015 -1104"/>
                                  <a:gd name="T171" fmla="*/ -1015 h 209"/>
                                  <a:gd name="T172" fmla="+- 0 8535 8255"/>
                                  <a:gd name="T173" fmla="*/ T172 w 494"/>
                                  <a:gd name="T174" fmla="+- 0 -1042 -1104"/>
                                  <a:gd name="T175" fmla="*/ -1042 h 209"/>
                                  <a:gd name="T176" fmla="+- 0 8528 8255"/>
                                  <a:gd name="T177" fmla="*/ T176 w 494"/>
                                  <a:gd name="T178" fmla="+- 0 -1022 -1104"/>
                                  <a:gd name="T179" fmla="*/ -1022 h 209"/>
                                  <a:gd name="T180" fmla="+- 0 8609 8255"/>
                                  <a:gd name="T181" fmla="*/ T180 w 494"/>
                                  <a:gd name="T182" fmla="+- 0 -986 -1104"/>
                                  <a:gd name="T183" fmla="*/ -986 h 209"/>
                                  <a:gd name="T184" fmla="+- 0 8564 8255"/>
                                  <a:gd name="T185" fmla="*/ T184 w 494"/>
                                  <a:gd name="T186" fmla="+- 0 -908 -1104"/>
                                  <a:gd name="T187" fmla="*/ -908 h 209"/>
                                  <a:gd name="T188" fmla="+- 0 8592 8255"/>
                                  <a:gd name="T189" fmla="*/ T188 w 494"/>
                                  <a:gd name="T190" fmla="+- 0 -898 -1104"/>
                                  <a:gd name="T191" fmla="*/ -898 h 209"/>
                                  <a:gd name="T192" fmla="+- 0 8639 8255"/>
                                  <a:gd name="T193" fmla="*/ T192 w 494"/>
                                  <a:gd name="T194" fmla="+- 0 -964 -1104"/>
                                  <a:gd name="T195" fmla="*/ -964 h 209"/>
                                  <a:gd name="T196" fmla="+- 0 8685 8255"/>
                                  <a:gd name="T197" fmla="*/ T196 w 494"/>
                                  <a:gd name="T198" fmla="+- 0 -898 -1104"/>
                                  <a:gd name="T199" fmla="*/ -898 h 209"/>
                                  <a:gd name="T200" fmla="+- 0 8713 8255"/>
                                  <a:gd name="T201" fmla="*/ T200 w 494"/>
                                  <a:gd name="T202" fmla="+- 0 -908 -1104"/>
                                  <a:gd name="T203" fmla="*/ -908 h 209"/>
                                  <a:gd name="T204" fmla="+- 0 8684 8255"/>
                                  <a:gd name="T205" fmla="*/ T204 w 494"/>
                                  <a:gd name="T206" fmla="+- 0 -964 -1104"/>
                                  <a:gd name="T207" fmla="*/ -964 h 209"/>
                                  <a:gd name="T208" fmla="+- 0 8743 8255"/>
                                  <a:gd name="T209" fmla="*/ T208 w 494"/>
                                  <a:gd name="T210" fmla="+- 0 -1011 -1104"/>
                                  <a:gd name="T211" fmla="*/ -1011 h 209"/>
                                  <a:gd name="T212" fmla="+- 0 8749 8255"/>
                                  <a:gd name="T213" fmla="*/ T212 w 494"/>
                                  <a:gd name="T214" fmla="+- 0 -1022 -1104"/>
                                  <a:gd name="T215" fmla="*/ -1022 h 20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  <a:cxn ang="0">
                                    <a:pos x="T177" y="T179"/>
                                  </a:cxn>
                                  <a:cxn ang="0">
                                    <a:pos x="T181" y="T183"/>
                                  </a:cxn>
                                  <a:cxn ang="0">
                                    <a:pos x="T185" y="T187"/>
                                  </a:cxn>
                                  <a:cxn ang="0">
                                    <a:pos x="T189" y="T191"/>
                                  </a:cxn>
                                  <a:cxn ang="0">
                                    <a:pos x="T193" y="T195"/>
                                  </a:cxn>
                                  <a:cxn ang="0">
                                    <a:pos x="T197" y="T199"/>
                                  </a:cxn>
                                  <a:cxn ang="0">
                                    <a:pos x="T201" y="T203"/>
                                  </a:cxn>
                                  <a:cxn ang="0">
                                    <a:pos x="T205" y="T207"/>
                                  </a:cxn>
                                  <a:cxn ang="0">
                                    <a:pos x="T209" y="T211"/>
                                  </a:cxn>
                                  <a:cxn ang="0">
                                    <a:pos x="T213" y="T215"/>
                                  </a:cxn>
                                </a:cxnLst>
                                <a:rect l="0" t="0" r="r" b="b"/>
                                <a:pathLst>
                                  <a:path w="494" h="209">
                                    <a:moveTo>
                                      <a:pt x="73" y="94"/>
                                    </a:moveTo>
                                    <a:lnTo>
                                      <a:pt x="68" y="89"/>
                                    </a:lnTo>
                                    <a:lnTo>
                                      <a:pt x="57" y="89"/>
                                    </a:lnTo>
                                    <a:lnTo>
                                      <a:pt x="52" y="94"/>
                                    </a:lnTo>
                                    <a:lnTo>
                                      <a:pt x="52" y="115"/>
                                    </a:lnTo>
                                    <a:lnTo>
                                      <a:pt x="57" y="120"/>
                                    </a:lnTo>
                                    <a:lnTo>
                                      <a:pt x="68" y="120"/>
                                    </a:lnTo>
                                    <a:lnTo>
                                      <a:pt x="73" y="115"/>
                                    </a:lnTo>
                                    <a:lnTo>
                                      <a:pt x="73" y="94"/>
                                    </a:lnTo>
                                    <a:moveTo>
                                      <a:pt x="125" y="136"/>
                                    </a:moveTo>
                                    <a:lnTo>
                                      <a:pt x="121" y="124"/>
                                    </a:lnTo>
                                    <a:lnTo>
                                      <a:pt x="116" y="121"/>
                                    </a:lnTo>
                                    <a:lnTo>
                                      <a:pt x="62" y="139"/>
                                    </a:lnTo>
                                    <a:lnTo>
                                      <a:pt x="9" y="121"/>
                                    </a:lnTo>
                                    <a:lnTo>
                                      <a:pt x="3" y="124"/>
                                    </a:lnTo>
                                    <a:lnTo>
                                      <a:pt x="0" y="136"/>
                                    </a:lnTo>
                                    <a:lnTo>
                                      <a:pt x="3" y="142"/>
                                    </a:lnTo>
                                    <a:lnTo>
                                      <a:pt x="46" y="156"/>
                                    </a:lnTo>
                                    <a:lnTo>
                                      <a:pt x="23" y="189"/>
                                    </a:lnTo>
                                    <a:lnTo>
                                      <a:pt x="19" y="194"/>
                                    </a:lnTo>
                                    <a:lnTo>
                                      <a:pt x="20" y="200"/>
                                    </a:lnTo>
                                    <a:lnTo>
                                      <a:pt x="25" y="204"/>
                                    </a:lnTo>
                                    <a:lnTo>
                                      <a:pt x="30" y="207"/>
                                    </a:lnTo>
                                    <a:lnTo>
                                      <a:pt x="36" y="206"/>
                                    </a:lnTo>
                                    <a:lnTo>
                                      <a:pt x="39" y="201"/>
                                    </a:lnTo>
                                    <a:lnTo>
                                      <a:pt x="62" y="169"/>
                                    </a:lnTo>
                                    <a:lnTo>
                                      <a:pt x="85" y="201"/>
                                    </a:lnTo>
                                    <a:lnTo>
                                      <a:pt x="89" y="206"/>
                                    </a:lnTo>
                                    <a:lnTo>
                                      <a:pt x="95" y="207"/>
                                    </a:lnTo>
                                    <a:lnTo>
                                      <a:pt x="105" y="200"/>
                                    </a:lnTo>
                                    <a:lnTo>
                                      <a:pt x="106" y="194"/>
                                    </a:lnTo>
                                    <a:lnTo>
                                      <a:pt x="88" y="169"/>
                                    </a:lnTo>
                                    <a:lnTo>
                                      <a:pt x="79" y="156"/>
                                    </a:lnTo>
                                    <a:lnTo>
                                      <a:pt x="122" y="142"/>
                                    </a:lnTo>
                                    <a:lnTo>
                                      <a:pt x="123" y="139"/>
                                    </a:lnTo>
                                    <a:lnTo>
                                      <a:pt x="125" y="136"/>
                                    </a:lnTo>
                                    <a:moveTo>
                                      <a:pt x="214" y="56"/>
                                    </a:moveTo>
                                    <a:lnTo>
                                      <a:pt x="207" y="49"/>
                                    </a:lnTo>
                                    <a:lnTo>
                                      <a:pt x="192" y="49"/>
                                    </a:lnTo>
                                    <a:lnTo>
                                      <a:pt x="186" y="56"/>
                                    </a:lnTo>
                                    <a:lnTo>
                                      <a:pt x="186" y="84"/>
                                    </a:lnTo>
                                    <a:lnTo>
                                      <a:pt x="192" y="91"/>
                                    </a:lnTo>
                                    <a:lnTo>
                                      <a:pt x="207" y="91"/>
                                    </a:lnTo>
                                    <a:lnTo>
                                      <a:pt x="214" y="84"/>
                                    </a:lnTo>
                                    <a:lnTo>
                                      <a:pt x="214" y="56"/>
                                    </a:lnTo>
                                    <a:moveTo>
                                      <a:pt x="283" y="112"/>
                                    </a:moveTo>
                                    <a:lnTo>
                                      <a:pt x="281" y="104"/>
                                    </a:lnTo>
                                    <a:lnTo>
                                      <a:pt x="279" y="97"/>
                                    </a:lnTo>
                                    <a:lnTo>
                                      <a:pt x="271" y="92"/>
                                    </a:lnTo>
                                    <a:lnTo>
                                      <a:pt x="200" y="116"/>
                                    </a:lnTo>
                                    <a:lnTo>
                                      <a:pt x="128" y="92"/>
                                    </a:lnTo>
                                    <a:lnTo>
                                      <a:pt x="120" y="97"/>
                                    </a:lnTo>
                                    <a:lnTo>
                                      <a:pt x="118" y="104"/>
                                    </a:lnTo>
                                    <a:lnTo>
                                      <a:pt x="116" y="112"/>
                                    </a:lnTo>
                                    <a:lnTo>
                                      <a:pt x="120" y="120"/>
                                    </a:lnTo>
                                    <a:lnTo>
                                      <a:pt x="177" y="139"/>
                                    </a:lnTo>
                                    <a:lnTo>
                                      <a:pt x="146" y="183"/>
                                    </a:lnTo>
                                    <a:lnTo>
                                      <a:pt x="142" y="189"/>
                                    </a:lnTo>
                                    <a:lnTo>
                                      <a:pt x="143" y="198"/>
                                    </a:lnTo>
                                    <a:lnTo>
                                      <a:pt x="156" y="208"/>
                                    </a:lnTo>
                                    <a:lnTo>
                                      <a:pt x="164" y="206"/>
                                    </a:lnTo>
                                    <a:lnTo>
                                      <a:pt x="200" y="156"/>
                                    </a:lnTo>
                                    <a:lnTo>
                                      <a:pt x="235" y="206"/>
                                    </a:lnTo>
                                    <a:lnTo>
                                      <a:pt x="244" y="208"/>
                                    </a:lnTo>
                                    <a:lnTo>
                                      <a:pt x="250" y="203"/>
                                    </a:lnTo>
                                    <a:lnTo>
                                      <a:pt x="256" y="198"/>
                                    </a:lnTo>
                                    <a:lnTo>
                                      <a:pt x="258" y="189"/>
                                    </a:lnTo>
                                    <a:lnTo>
                                      <a:pt x="253" y="183"/>
                                    </a:lnTo>
                                    <a:lnTo>
                                      <a:pt x="234" y="156"/>
                                    </a:lnTo>
                                    <a:lnTo>
                                      <a:pt x="222" y="139"/>
                                    </a:lnTo>
                                    <a:lnTo>
                                      <a:pt x="279" y="120"/>
                                    </a:lnTo>
                                    <a:lnTo>
                                      <a:pt x="281" y="116"/>
                                    </a:lnTo>
                                    <a:lnTo>
                                      <a:pt x="283" y="112"/>
                                    </a:lnTo>
                                    <a:moveTo>
                                      <a:pt x="402" y="8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73" y="0"/>
                                    </a:lnTo>
                                    <a:lnTo>
                                      <a:pt x="365" y="8"/>
                                    </a:lnTo>
                                    <a:lnTo>
                                      <a:pt x="365" y="46"/>
                                    </a:lnTo>
                                    <a:lnTo>
                                      <a:pt x="373" y="55"/>
                                    </a:lnTo>
                                    <a:lnTo>
                                      <a:pt x="394" y="55"/>
                                    </a:lnTo>
                                    <a:lnTo>
                                      <a:pt x="402" y="46"/>
                                    </a:lnTo>
                                    <a:lnTo>
                                      <a:pt x="402" y="8"/>
                                    </a:lnTo>
                                    <a:moveTo>
                                      <a:pt x="494" y="82"/>
                                    </a:moveTo>
                                    <a:lnTo>
                                      <a:pt x="487" y="62"/>
                                    </a:lnTo>
                                    <a:lnTo>
                                      <a:pt x="477" y="57"/>
                                    </a:lnTo>
                                    <a:lnTo>
                                      <a:pt x="383" y="89"/>
                                    </a:lnTo>
                                    <a:lnTo>
                                      <a:pt x="290" y="57"/>
                                    </a:lnTo>
                                    <a:lnTo>
                                      <a:pt x="280" y="62"/>
                                    </a:lnTo>
                                    <a:lnTo>
                                      <a:pt x="276" y="72"/>
                                    </a:lnTo>
                                    <a:lnTo>
                                      <a:pt x="273" y="82"/>
                                    </a:lnTo>
                                    <a:lnTo>
                                      <a:pt x="279" y="93"/>
                                    </a:lnTo>
                                    <a:lnTo>
                                      <a:pt x="354" y="118"/>
                                    </a:lnTo>
                                    <a:lnTo>
                                      <a:pt x="307" y="184"/>
                                    </a:lnTo>
                                    <a:lnTo>
                                      <a:pt x="309" y="196"/>
                                    </a:lnTo>
                                    <a:lnTo>
                                      <a:pt x="326" y="208"/>
                                    </a:lnTo>
                                    <a:lnTo>
                                      <a:pt x="337" y="206"/>
                                    </a:lnTo>
                                    <a:lnTo>
                                      <a:pt x="343" y="198"/>
                                    </a:lnTo>
                                    <a:lnTo>
                                      <a:pt x="384" y="140"/>
                                    </a:lnTo>
                                    <a:lnTo>
                                      <a:pt x="424" y="198"/>
                                    </a:lnTo>
                                    <a:lnTo>
                                      <a:pt x="430" y="206"/>
                                    </a:lnTo>
                                    <a:lnTo>
                                      <a:pt x="442" y="208"/>
                                    </a:lnTo>
                                    <a:lnTo>
                                      <a:pt x="458" y="196"/>
                                    </a:lnTo>
                                    <a:lnTo>
                                      <a:pt x="460" y="184"/>
                                    </a:lnTo>
                                    <a:lnTo>
                                      <a:pt x="429" y="140"/>
                                    </a:lnTo>
                                    <a:lnTo>
                                      <a:pt x="413" y="118"/>
                                    </a:lnTo>
                                    <a:lnTo>
                                      <a:pt x="488" y="93"/>
                                    </a:lnTo>
                                    <a:lnTo>
                                      <a:pt x="490" y="89"/>
                                    </a:lnTo>
                                    <a:lnTo>
                                      <a:pt x="494" y="82"/>
                                    </a:lnTo>
                                  </a:path>
                                </a:pathLst>
                              </a:custGeom>
                              <a:solidFill>
                                <a:srgbClr val="F1B82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AutoShape 14"/>
                            <wps:cNvSpPr>
                              <a:spLocks/>
                            </wps:cNvSpPr>
                            <wps:spPr bwMode="auto">
                              <a:xfrm>
                                <a:off x="7929" y="-927"/>
                                <a:ext cx="845" cy="262"/>
                              </a:xfrm>
                              <a:custGeom>
                                <a:avLst/>
                                <a:gdLst>
                                  <a:gd name="T0" fmla="+- 0 8094 7929"/>
                                  <a:gd name="T1" fmla="*/ T0 w 845"/>
                                  <a:gd name="T2" fmla="+- 0 -881 -926"/>
                                  <a:gd name="T3" fmla="*/ -881 h 262"/>
                                  <a:gd name="T4" fmla="+- 0 8071 7929"/>
                                  <a:gd name="T5" fmla="*/ T4 w 845"/>
                                  <a:gd name="T6" fmla="+- 0 -716 -926"/>
                                  <a:gd name="T7" fmla="*/ -716 h 262"/>
                                  <a:gd name="T8" fmla="+- 0 8001 7929"/>
                                  <a:gd name="T9" fmla="*/ T8 w 845"/>
                                  <a:gd name="T10" fmla="+- 0 -698 -926"/>
                                  <a:gd name="T11" fmla="*/ -698 h 262"/>
                                  <a:gd name="T12" fmla="+- 0 7971 7929"/>
                                  <a:gd name="T13" fmla="*/ T12 w 845"/>
                                  <a:gd name="T14" fmla="+- 0 -744 -926"/>
                                  <a:gd name="T15" fmla="*/ -744 h 262"/>
                                  <a:gd name="T16" fmla="+- 0 7982 7929"/>
                                  <a:gd name="T17" fmla="*/ T16 w 845"/>
                                  <a:gd name="T18" fmla="+- 0 -857 -926"/>
                                  <a:gd name="T19" fmla="*/ -857 h 262"/>
                                  <a:gd name="T20" fmla="+- 0 8072 7929"/>
                                  <a:gd name="T21" fmla="*/ T20 w 845"/>
                                  <a:gd name="T22" fmla="+- 0 -857 -926"/>
                                  <a:gd name="T23" fmla="*/ -857 h 262"/>
                                  <a:gd name="T24" fmla="+- 0 8068 7929"/>
                                  <a:gd name="T25" fmla="*/ T24 w 845"/>
                                  <a:gd name="T26" fmla="+- 0 -901 -926"/>
                                  <a:gd name="T27" fmla="*/ -901 h 262"/>
                                  <a:gd name="T28" fmla="+- 0 7936 7929"/>
                                  <a:gd name="T29" fmla="*/ T28 w 845"/>
                                  <a:gd name="T30" fmla="+- 0 -839 -926"/>
                                  <a:gd name="T31" fmla="*/ -839 h 262"/>
                                  <a:gd name="T32" fmla="+- 0 7984 7929"/>
                                  <a:gd name="T33" fmla="*/ T32 w 845"/>
                                  <a:gd name="T34" fmla="+- 0 -673 -926"/>
                                  <a:gd name="T35" fmla="*/ -673 h 262"/>
                                  <a:gd name="T36" fmla="+- 0 8099 7929"/>
                                  <a:gd name="T37" fmla="*/ T36 w 845"/>
                                  <a:gd name="T38" fmla="+- 0 -696 -926"/>
                                  <a:gd name="T39" fmla="*/ -696 h 262"/>
                                  <a:gd name="T40" fmla="+- 0 8246 7929"/>
                                  <a:gd name="T41" fmla="*/ T40 w 845"/>
                                  <a:gd name="T42" fmla="+- 0 -921 -926"/>
                                  <a:gd name="T43" fmla="*/ -921 h 262"/>
                                  <a:gd name="T44" fmla="+- 0 8199 7929"/>
                                  <a:gd name="T45" fmla="*/ T44 w 845"/>
                                  <a:gd name="T46" fmla="+- 0 -925 -926"/>
                                  <a:gd name="T47" fmla="*/ -925 h 262"/>
                                  <a:gd name="T48" fmla="+- 0 8169 7929"/>
                                  <a:gd name="T49" fmla="*/ T48 w 845"/>
                                  <a:gd name="T50" fmla="+- 0 -901 -926"/>
                                  <a:gd name="T51" fmla="*/ -901 h 262"/>
                                  <a:gd name="T52" fmla="+- 0 8165 7929"/>
                                  <a:gd name="T53" fmla="*/ T52 w 845"/>
                                  <a:gd name="T54" fmla="+- 0 -837 -926"/>
                                  <a:gd name="T55" fmla="*/ -837 h 262"/>
                                  <a:gd name="T56" fmla="+- 0 8165 7929"/>
                                  <a:gd name="T57" fmla="*/ T56 w 845"/>
                                  <a:gd name="T58" fmla="+- 0 -669 -926"/>
                                  <a:gd name="T59" fmla="*/ -669 h 262"/>
                                  <a:gd name="T60" fmla="+- 0 8244 7929"/>
                                  <a:gd name="T61" fmla="*/ T60 w 845"/>
                                  <a:gd name="T62" fmla="+- 0 -837 -926"/>
                                  <a:gd name="T63" fmla="*/ -837 h 262"/>
                                  <a:gd name="T64" fmla="+- 0 8235 7929"/>
                                  <a:gd name="T65" fmla="*/ T64 w 845"/>
                                  <a:gd name="T66" fmla="+- 0 -900 -926"/>
                                  <a:gd name="T67" fmla="*/ -900 h 262"/>
                                  <a:gd name="T68" fmla="+- 0 8252 7929"/>
                                  <a:gd name="T69" fmla="*/ T68 w 845"/>
                                  <a:gd name="T70" fmla="+- 0 -920 -926"/>
                                  <a:gd name="T71" fmla="*/ -920 h 262"/>
                                  <a:gd name="T72" fmla="+- 0 8298 7929"/>
                                  <a:gd name="T73" fmla="*/ T72 w 845"/>
                                  <a:gd name="T74" fmla="+- 0 -776 -926"/>
                                  <a:gd name="T75" fmla="*/ -776 h 262"/>
                                  <a:gd name="T76" fmla="+- 0 8325 7929"/>
                                  <a:gd name="T77" fmla="*/ T76 w 845"/>
                                  <a:gd name="T78" fmla="+- 0 -815 -926"/>
                                  <a:gd name="T79" fmla="*/ -815 h 262"/>
                                  <a:gd name="T80" fmla="+- 0 8356 7929"/>
                                  <a:gd name="T81" fmla="*/ T80 w 845"/>
                                  <a:gd name="T82" fmla="+- 0 -832 -926"/>
                                  <a:gd name="T83" fmla="*/ -832 h 262"/>
                                  <a:gd name="T84" fmla="+- 0 8309 7929"/>
                                  <a:gd name="T85" fmla="*/ T84 w 845"/>
                                  <a:gd name="T86" fmla="+- 0 -841 -926"/>
                                  <a:gd name="T87" fmla="*/ -841 h 262"/>
                                  <a:gd name="T88" fmla="+- 0 8252 7929"/>
                                  <a:gd name="T89" fmla="*/ T88 w 845"/>
                                  <a:gd name="T90" fmla="+- 0 -789 -926"/>
                                  <a:gd name="T91" fmla="*/ -789 h 262"/>
                                  <a:gd name="T92" fmla="+- 0 8303 7929"/>
                                  <a:gd name="T93" fmla="*/ T92 w 845"/>
                                  <a:gd name="T94" fmla="+- 0 -740 -926"/>
                                  <a:gd name="T95" fmla="*/ -740 h 262"/>
                                  <a:gd name="T96" fmla="+- 0 8328 7929"/>
                                  <a:gd name="T97" fmla="*/ T96 w 845"/>
                                  <a:gd name="T98" fmla="+- 0 -705 -926"/>
                                  <a:gd name="T99" fmla="*/ -705 h 262"/>
                                  <a:gd name="T100" fmla="+- 0 8287 7929"/>
                                  <a:gd name="T101" fmla="*/ T100 w 845"/>
                                  <a:gd name="T102" fmla="+- 0 -692 -926"/>
                                  <a:gd name="T103" fmla="*/ -692 h 262"/>
                                  <a:gd name="T104" fmla="+- 0 8250 7929"/>
                                  <a:gd name="T105" fmla="*/ T104 w 845"/>
                                  <a:gd name="T106" fmla="+- 0 -673 -926"/>
                                  <a:gd name="T107" fmla="*/ -673 h 262"/>
                                  <a:gd name="T108" fmla="+- 0 8302 7929"/>
                                  <a:gd name="T109" fmla="*/ T108 w 845"/>
                                  <a:gd name="T110" fmla="+- 0 -666 -926"/>
                                  <a:gd name="T111" fmla="*/ -666 h 262"/>
                                  <a:gd name="T112" fmla="+- 0 8360 7929"/>
                                  <a:gd name="T113" fmla="*/ T112 w 845"/>
                                  <a:gd name="T114" fmla="+- 0 -697 -926"/>
                                  <a:gd name="T115" fmla="*/ -697 h 262"/>
                                  <a:gd name="T116" fmla="+- 0 8473 7929"/>
                                  <a:gd name="T117" fmla="*/ T116 w 845"/>
                                  <a:gd name="T118" fmla="+- 0 -698 -926"/>
                                  <a:gd name="T119" fmla="*/ -698 h 262"/>
                                  <a:gd name="T120" fmla="+- 0 8433 7929"/>
                                  <a:gd name="T121" fmla="*/ T120 w 845"/>
                                  <a:gd name="T122" fmla="+- 0 -695 -926"/>
                                  <a:gd name="T123" fmla="*/ -695 h 262"/>
                                  <a:gd name="T124" fmla="+- 0 8472 7929"/>
                                  <a:gd name="T125" fmla="*/ T124 w 845"/>
                                  <a:gd name="T126" fmla="+- 0 -813 -926"/>
                                  <a:gd name="T127" fmla="*/ -813 h 262"/>
                                  <a:gd name="T128" fmla="+- 0 8394 7929"/>
                                  <a:gd name="T129" fmla="*/ T128 w 845"/>
                                  <a:gd name="T130" fmla="+- 0 -882 -926"/>
                                  <a:gd name="T131" fmla="*/ -882 h 262"/>
                                  <a:gd name="T132" fmla="+- 0 8394 7929"/>
                                  <a:gd name="T133" fmla="*/ T132 w 845"/>
                                  <a:gd name="T134" fmla="+- 0 -813 -926"/>
                                  <a:gd name="T135" fmla="*/ -813 h 262"/>
                                  <a:gd name="T136" fmla="+- 0 8416 7929"/>
                                  <a:gd name="T137" fmla="*/ T136 w 845"/>
                                  <a:gd name="T138" fmla="+- 0 -665 -926"/>
                                  <a:gd name="T139" fmla="*/ -665 h 262"/>
                                  <a:gd name="T140" fmla="+- 0 8465 7929"/>
                                  <a:gd name="T141" fmla="*/ T140 w 845"/>
                                  <a:gd name="T142" fmla="+- 0 -671 -926"/>
                                  <a:gd name="T143" fmla="*/ -671 h 262"/>
                                  <a:gd name="T144" fmla="+- 0 8613 7929"/>
                                  <a:gd name="T145" fmla="*/ T144 w 845"/>
                                  <a:gd name="T146" fmla="+- 0 -794 -926"/>
                                  <a:gd name="T147" fmla="*/ -794 h 262"/>
                                  <a:gd name="T148" fmla="+- 0 8585 7929"/>
                                  <a:gd name="T149" fmla="*/ T148 w 845"/>
                                  <a:gd name="T150" fmla="+- 0 -772 -926"/>
                                  <a:gd name="T151" fmla="*/ -772 h 262"/>
                                  <a:gd name="T152" fmla="+- 0 8540 7929"/>
                                  <a:gd name="T153" fmla="*/ T152 w 845"/>
                                  <a:gd name="T154" fmla="+- 0 -813 -926"/>
                                  <a:gd name="T155" fmla="*/ -813 h 262"/>
                                  <a:gd name="T156" fmla="+- 0 8583 7929"/>
                                  <a:gd name="T157" fmla="*/ T156 w 845"/>
                                  <a:gd name="T158" fmla="+- 0 -792 -926"/>
                                  <a:gd name="T159" fmla="*/ -792 h 262"/>
                                  <a:gd name="T160" fmla="+- 0 8552 7929"/>
                                  <a:gd name="T161" fmla="*/ T160 w 845"/>
                                  <a:gd name="T162" fmla="+- 0 -841 -926"/>
                                  <a:gd name="T163" fmla="*/ -841 h 262"/>
                                  <a:gd name="T164" fmla="+- 0 8480 7929"/>
                                  <a:gd name="T165" fmla="*/ T164 w 845"/>
                                  <a:gd name="T166" fmla="+- 0 -748 -926"/>
                                  <a:gd name="T167" fmla="*/ -748 h 262"/>
                                  <a:gd name="T168" fmla="+- 0 8546 7929"/>
                                  <a:gd name="T169" fmla="*/ T168 w 845"/>
                                  <a:gd name="T170" fmla="+- 0 -665 -926"/>
                                  <a:gd name="T171" fmla="*/ -665 h 262"/>
                                  <a:gd name="T172" fmla="+- 0 8616 7929"/>
                                  <a:gd name="T173" fmla="*/ T172 w 845"/>
                                  <a:gd name="T174" fmla="+- 0 -685 -926"/>
                                  <a:gd name="T175" fmla="*/ -685 h 262"/>
                                  <a:gd name="T176" fmla="+- 0 8578 7929"/>
                                  <a:gd name="T177" fmla="*/ T176 w 845"/>
                                  <a:gd name="T178" fmla="+- 0 -697 -926"/>
                                  <a:gd name="T179" fmla="*/ -697 h 262"/>
                                  <a:gd name="T180" fmla="+- 0 8526 7929"/>
                                  <a:gd name="T181" fmla="*/ T180 w 845"/>
                                  <a:gd name="T182" fmla="+- 0 -706 -926"/>
                                  <a:gd name="T183" fmla="*/ -706 h 262"/>
                                  <a:gd name="T184" fmla="+- 0 8617 7929"/>
                                  <a:gd name="T185" fmla="*/ T184 w 845"/>
                                  <a:gd name="T186" fmla="+- 0 -749 -926"/>
                                  <a:gd name="T187" fmla="*/ -749 h 262"/>
                                  <a:gd name="T188" fmla="+- 0 8740 7929"/>
                                  <a:gd name="T189" fmla="*/ T188 w 845"/>
                                  <a:gd name="T190" fmla="+- 0 -822 -926"/>
                                  <a:gd name="T191" fmla="*/ -822 h 262"/>
                                  <a:gd name="T192" fmla="+- 0 8710 7929"/>
                                  <a:gd name="T193" fmla="*/ T192 w 845"/>
                                  <a:gd name="T194" fmla="+- 0 -695 -926"/>
                                  <a:gd name="T195" fmla="*/ -695 h 262"/>
                                  <a:gd name="T196" fmla="+- 0 8670 7929"/>
                                  <a:gd name="T197" fmla="*/ T196 w 845"/>
                                  <a:gd name="T198" fmla="+- 0 -728 -926"/>
                                  <a:gd name="T199" fmla="*/ -728 h 262"/>
                                  <a:gd name="T200" fmla="+- 0 8687 7929"/>
                                  <a:gd name="T201" fmla="*/ T200 w 845"/>
                                  <a:gd name="T202" fmla="+- 0 -807 -926"/>
                                  <a:gd name="T203" fmla="*/ -807 h 262"/>
                                  <a:gd name="T204" fmla="+- 0 8740 7929"/>
                                  <a:gd name="T205" fmla="*/ T204 w 845"/>
                                  <a:gd name="T206" fmla="+- 0 -802 -926"/>
                                  <a:gd name="T207" fmla="*/ -802 h 262"/>
                                  <a:gd name="T208" fmla="+- 0 8704 7929"/>
                                  <a:gd name="T209" fmla="*/ T208 w 845"/>
                                  <a:gd name="T210" fmla="+- 0 -839 -926"/>
                                  <a:gd name="T211" fmla="*/ -839 h 262"/>
                                  <a:gd name="T212" fmla="+- 0 8636 7929"/>
                                  <a:gd name="T213" fmla="*/ T212 w 845"/>
                                  <a:gd name="T214" fmla="+- 0 -789 -926"/>
                                  <a:gd name="T215" fmla="*/ -789 h 262"/>
                                  <a:gd name="T216" fmla="+- 0 8664 7929"/>
                                  <a:gd name="T217" fmla="*/ T216 w 845"/>
                                  <a:gd name="T218" fmla="+- 0 -671 -926"/>
                                  <a:gd name="T219" fmla="*/ -671 h 262"/>
                                  <a:gd name="T220" fmla="+- 0 8727 7929"/>
                                  <a:gd name="T221" fmla="*/ T220 w 845"/>
                                  <a:gd name="T222" fmla="+- 0 -677 -926"/>
                                  <a:gd name="T223" fmla="*/ -677 h 262"/>
                                  <a:gd name="T224" fmla="+- 0 8773 7929"/>
                                  <a:gd name="T225" fmla="*/ T224 w 845"/>
                                  <a:gd name="T226" fmla="+- 0 -684 -926"/>
                                  <a:gd name="T227" fmla="*/ -684 h 262"/>
                                  <a:gd name="T228" fmla="+- 0 8773 7929"/>
                                  <a:gd name="T229" fmla="*/ T228 w 845"/>
                                  <a:gd name="T230" fmla="+- 0 -921 -926"/>
                                  <a:gd name="T231" fmla="*/ -921 h 2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  <a:cxn ang="0">
                                    <a:pos x="T177" y="T179"/>
                                  </a:cxn>
                                  <a:cxn ang="0">
                                    <a:pos x="T181" y="T183"/>
                                  </a:cxn>
                                  <a:cxn ang="0">
                                    <a:pos x="T185" y="T187"/>
                                  </a:cxn>
                                  <a:cxn ang="0">
                                    <a:pos x="T189" y="T191"/>
                                  </a:cxn>
                                  <a:cxn ang="0">
                                    <a:pos x="T193" y="T195"/>
                                  </a:cxn>
                                  <a:cxn ang="0">
                                    <a:pos x="T197" y="T199"/>
                                  </a:cxn>
                                  <a:cxn ang="0">
                                    <a:pos x="T201" y="T203"/>
                                  </a:cxn>
                                  <a:cxn ang="0">
                                    <a:pos x="T205" y="T207"/>
                                  </a:cxn>
                                  <a:cxn ang="0">
                                    <a:pos x="T209" y="T211"/>
                                  </a:cxn>
                                  <a:cxn ang="0">
                                    <a:pos x="T213" y="T215"/>
                                  </a:cxn>
                                  <a:cxn ang="0">
                                    <a:pos x="T217" y="T219"/>
                                  </a:cxn>
                                  <a:cxn ang="0">
                                    <a:pos x="T221" y="T223"/>
                                  </a:cxn>
                                  <a:cxn ang="0">
                                    <a:pos x="T225" y="T227"/>
                                  </a:cxn>
                                  <a:cxn ang="0">
                                    <a:pos x="T229" y="T231"/>
                                  </a:cxn>
                                </a:cxnLst>
                                <a:rect l="0" t="0" r="r" b="b"/>
                                <a:pathLst>
                                  <a:path w="845" h="262">
                                    <a:moveTo>
                                      <a:pt x="195" y="139"/>
                                    </a:moveTo>
                                    <a:lnTo>
                                      <a:pt x="188" y="87"/>
                                    </a:lnTo>
                                    <a:lnTo>
                                      <a:pt x="170" y="49"/>
                                    </a:lnTo>
                                    <a:lnTo>
                                      <a:pt x="165" y="45"/>
                                    </a:lnTo>
                                    <a:lnTo>
                                      <a:pt x="157" y="39"/>
                                    </a:lnTo>
                                    <a:lnTo>
                                      <a:pt x="157" y="139"/>
                                    </a:lnTo>
                                    <a:lnTo>
                                      <a:pt x="153" y="181"/>
                                    </a:lnTo>
                                    <a:lnTo>
                                      <a:pt x="142" y="210"/>
                                    </a:lnTo>
                                    <a:lnTo>
                                      <a:pt x="124" y="227"/>
                                    </a:lnTo>
                                    <a:lnTo>
                                      <a:pt x="98" y="233"/>
                                    </a:lnTo>
                                    <a:lnTo>
                                      <a:pt x="84" y="232"/>
                                    </a:lnTo>
                                    <a:lnTo>
                                      <a:pt x="72" y="228"/>
                                    </a:lnTo>
                                    <a:lnTo>
                                      <a:pt x="62" y="221"/>
                                    </a:lnTo>
                                    <a:lnTo>
                                      <a:pt x="54" y="212"/>
                                    </a:lnTo>
                                    <a:lnTo>
                                      <a:pt x="47" y="199"/>
                                    </a:lnTo>
                                    <a:lnTo>
                                      <a:pt x="42" y="182"/>
                                    </a:lnTo>
                                    <a:lnTo>
                                      <a:pt x="39" y="161"/>
                                    </a:lnTo>
                                    <a:lnTo>
                                      <a:pt x="38" y="139"/>
                                    </a:lnTo>
                                    <a:lnTo>
                                      <a:pt x="42" y="98"/>
                                    </a:lnTo>
                                    <a:lnTo>
                                      <a:pt x="53" y="69"/>
                                    </a:lnTo>
                                    <a:lnTo>
                                      <a:pt x="72" y="51"/>
                                    </a:lnTo>
                                    <a:lnTo>
                                      <a:pt x="98" y="45"/>
                                    </a:lnTo>
                                    <a:lnTo>
                                      <a:pt x="124" y="51"/>
                                    </a:lnTo>
                                    <a:lnTo>
                                      <a:pt x="143" y="69"/>
                                    </a:lnTo>
                                    <a:lnTo>
                                      <a:pt x="154" y="98"/>
                                    </a:lnTo>
                                    <a:lnTo>
                                      <a:pt x="157" y="139"/>
                                    </a:lnTo>
                                    <a:lnTo>
                                      <a:pt x="157" y="39"/>
                                    </a:lnTo>
                                    <a:lnTo>
                                      <a:pt x="139" y="25"/>
                                    </a:lnTo>
                                    <a:lnTo>
                                      <a:pt x="98" y="17"/>
                                    </a:lnTo>
                                    <a:lnTo>
                                      <a:pt x="56" y="25"/>
                                    </a:lnTo>
                                    <a:lnTo>
                                      <a:pt x="26" y="49"/>
                                    </a:lnTo>
                                    <a:lnTo>
                                      <a:pt x="7" y="87"/>
                                    </a:lnTo>
                                    <a:lnTo>
                                      <a:pt x="0" y="139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25" y="230"/>
                                    </a:lnTo>
                                    <a:lnTo>
                                      <a:pt x="55" y="253"/>
                                    </a:lnTo>
                                    <a:lnTo>
                                      <a:pt x="97" y="261"/>
                                    </a:lnTo>
                                    <a:lnTo>
                                      <a:pt x="139" y="253"/>
                                    </a:lnTo>
                                    <a:lnTo>
                                      <a:pt x="165" y="233"/>
                                    </a:lnTo>
                                    <a:lnTo>
                                      <a:pt x="170" y="230"/>
                                    </a:lnTo>
                                    <a:lnTo>
                                      <a:pt x="189" y="192"/>
                                    </a:lnTo>
                                    <a:lnTo>
                                      <a:pt x="195" y="139"/>
                                    </a:lnTo>
                                    <a:moveTo>
                                      <a:pt x="323" y="6"/>
                                    </a:moveTo>
                                    <a:lnTo>
                                      <a:pt x="317" y="5"/>
                                    </a:lnTo>
                                    <a:lnTo>
                                      <a:pt x="307" y="3"/>
                                    </a:lnTo>
                                    <a:lnTo>
                                      <a:pt x="295" y="1"/>
                                    </a:lnTo>
                                    <a:lnTo>
                                      <a:pt x="282" y="0"/>
                                    </a:lnTo>
                                    <a:lnTo>
                                      <a:pt x="270" y="1"/>
                                    </a:lnTo>
                                    <a:lnTo>
                                      <a:pt x="260" y="4"/>
                                    </a:lnTo>
                                    <a:lnTo>
                                      <a:pt x="251" y="10"/>
                                    </a:lnTo>
                                    <a:lnTo>
                                      <a:pt x="244" y="18"/>
                                    </a:lnTo>
                                    <a:lnTo>
                                      <a:pt x="240" y="25"/>
                                    </a:lnTo>
                                    <a:lnTo>
                                      <a:pt x="238" y="34"/>
                                    </a:lnTo>
                                    <a:lnTo>
                                      <a:pt x="237" y="45"/>
                                    </a:lnTo>
                                    <a:lnTo>
                                      <a:pt x="236" y="61"/>
                                    </a:lnTo>
                                    <a:lnTo>
                                      <a:pt x="236" y="89"/>
                                    </a:lnTo>
                                    <a:lnTo>
                                      <a:pt x="208" y="93"/>
                                    </a:lnTo>
                                    <a:lnTo>
                                      <a:pt x="208" y="113"/>
                                    </a:lnTo>
                                    <a:lnTo>
                                      <a:pt x="236" y="113"/>
                                    </a:lnTo>
                                    <a:lnTo>
                                      <a:pt x="236" y="257"/>
                                    </a:lnTo>
                                    <a:lnTo>
                                      <a:pt x="270" y="257"/>
                                    </a:lnTo>
                                    <a:lnTo>
                                      <a:pt x="270" y="113"/>
                                    </a:lnTo>
                                    <a:lnTo>
                                      <a:pt x="315" y="113"/>
                                    </a:lnTo>
                                    <a:lnTo>
                                      <a:pt x="315" y="89"/>
                                    </a:lnTo>
                                    <a:lnTo>
                                      <a:pt x="270" y="89"/>
                                    </a:lnTo>
                                    <a:lnTo>
                                      <a:pt x="270" y="33"/>
                                    </a:lnTo>
                                    <a:lnTo>
                                      <a:pt x="274" y="26"/>
                                    </a:lnTo>
                                    <a:lnTo>
                                      <a:pt x="306" y="26"/>
                                    </a:lnTo>
                                    <a:lnTo>
                                      <a:pt x="317" y="27"/>
                                    </a:lnTo>
                                    <a:lnTo>
                                      <a:pt x="320" y="28"/>
                                    </a:lnTo>
                                    <a:lnTo>
                                      <a:pt x="320" y="26"/>
                                    </a:lnTo>
                                    <a:lnTo>
                                      <a:pt x="323" y="6"/>
                                    </a:lnTo>
                                    <a:moveTo>
                                      <a:pt x="436" y="205"/>
                                    </a:moveTo>
                                    <a:lnTo>
                                      <a:pt x="423" y="173"/>
                                    </a:lnTo>
                                    <a:lnTo>
                                      <a:pt x="396" y="160"/>
                                    </a:lnTo>
                                    <a:lnTo>
                                      <a:pt x="369" y="150"/>
                                    </a:lnTo>
                                    <a:lnTo>
                                      <a:pt x="356" y="133"/>
                                    </a:lnTo>
                                    <a:lnTo>
                                      <a:pt x="356" y="118"/>
                                    </a:lnTo>
                                    <a:lnTo>
                                      <a:pt x="367" y="111"/>
                                    </a:lnTo>
                                    <a:lnTo>
                                      <a:pt x="396" y="111"/>
                                    </a:lnTo>
                                    <a:lnTo>
                                      <a:pt x="411" y="114"/>
                                    </a:lnTo>
                                    <a:lnTo>
                                      <a:pt x="422" y="116"/>
                                    </a:lnTo>
                                    <a:lnTo>
                                      <a:pt x="424" y="111"/>
                                    </a:lnTo>
                                    <a:lnTo>
                                      <a:pt x="427" y="94"/>
                                    </a:lnTo>
                                    <a:lnTo>
                                      <a:pt x="414" y="90"/>
                                    </a:lnTo>
                                    <a:lnTo>
                                      <a:pt x="402" y="88"/>
                                    </a:lnTo>
                                    <a:lnTo>
                                      <a:pt x="391" y="86"/>
                                    </a:lnTo>
                                    <a:lnTo>
                                      <a:pt x="380" y="85"/>
                                    </a:lnTo>
                                    <a:lnTo>
                                      <a:pt x="356" y="89"/>
                                    </a:lnTo>
                                    <a:lnTo>
                                      <a:pt x="338" y="99"/>
                                    </a:lnTo>
                                    <a:lnTo>
                                      <a:pt x="327" y="115"/>
                                    </a:lnTo>
                                    <a:lnTo>
                                      <a:pt x="323" y="137"/>
                                    </a:lnTo>
                                    <a:lnTo>
                                      <a:pt x="327" y="156"/>
                                    </a:lnTo>
                                    <a:lnTo>
                                      <a:pt x="337" y="169"/>
                                    </a:lnTo>
                                    <a:lnTo>
                                      <a:pt x="354" y="179"/>
                                    </a:lnTo>
                                    <a:lnTo>
                                      <a:pt x="374" y="186"/>
                                    </a:lnTo>
                                    <a:lnTo>
                                      <a:pt x="397" y="192"/>
                                    </a:lnTo>
                                    <a:lnTo>
                                      <a:pt x="401" y="197"/>
                                    </a:lnTo>
                                    <a:lnTo>
                                      <a:pt x="401" y="210"/>
                                    </a:lnTo>
                                    <a:lnTo>
                                      <a:pt x="399" y="221"/>
                                    </a:lnTo>
                                    <a:lnTo>
                                      <a:pt x="393" y="228"/>
                                    </a:lnTo>
                                    <a:lnTo>
                                      <a:pt x="382" y="233"/>
                                    </a:lnTo>
                                    <a:lnTo>
                                      <a:pt x="367" y="234"/>
                                    </a:lnTo>
                                    <a:lnTo>
                                      <a:pt x="358" y="234"/>
                                    </a:lnTo>
                                    <a:lnTo>
                                      <a:pt x="349" y="233"/>
                                    </a:lnTo>
                                    <a:lnTo>
                                      <a:pt x="338" y="232"/>
                                    </a:lnTo>
                                    <a:lnTo>
                                      <a:pt x="327" y="229"/>
                                    </a:lnTo>
                                    <a:lnTo>
                                      <a:pt x="321" y="253"/>
                                    </a:lnTo>
                                    <a:lnTo>
                                      <a:pt x="336" y="256"/>
                                    </a:lnTo>
                                    <a:lnTo>
                                      <a:pt x="349" y="259"/>
                                    </a:lnTo>
                                    <a:lnTo>
                                      <a:pt x="361" y="260"/>
                                    </a:lnTo>
                                    <a:lnTo>
                                      <a:pt x="373" y="260"/>
                                    </a:lnTo>
                                    <a:lnTo>
                                      <a:pt x="399" y="257"/>
                                    </a:lnTo>
                                    <a:lnTo>
                                      <a:pt x="419" y="246"/>
                                    </a:lnTo>
                                    <a:lnTo>
                                      <a:pt x="427" y="234"/>
                                    </a:lnTo>
                                    <a:lnTo>
                                      <a:pt x="431" y="229"/>
                                    </a:lnTo>
                                    <a:lnTo>
                                      <a:pt x="436" y="205"/>
                                    </a:lnTo>
                                    <a:moveTo>
                                      <a:pt x="549" y="250"/>
                                    </a:moveTo>
                                    <a:lnTo>
                                      <a:pt x="545" y="233"/>
                                    </a:lnTo>
                                    <a:lnTo>
                                      <a:pt x="544" y="228"/>
                                    </a:lnTo>
                                    <a:lnTo>
                                      <a:pt x="531" y="232"/>
                                    </a:lnTo>
                                    <a:lnTo>
                                      <a:pt x="524" y="233"/>
                                    </a:lnTo>
                                    <a:lnTo>
                                      <a:pt x="509" y="233"/>
                                    </a:lnTo>
                                    <a:lnTo>
                                      <a:pt x="504" y="231"/>
                                    </a:lnTo>
                                    <a:lnTo>
                                      <a:pt x="499" y="223"/>
                                    </a:lnTo>
                                    <a:lnTo>
                                      <a:pt x="499" y="222"/>
                                    </a:lnTo>
                                    <a:lnTo>
                                      <a:pt x="499" y="113"/>
                                    </a:lnTo>
                                    <a:lnTo>
                                      <a:pt x="543" y="113"/>
                                    </a:lnTo>
                                    <a:lnTo>
                                      <a:pt x="543" y="89"/>
                                    </a:lnTo>
                                    <a:lnTo>
                                      <a:pt x="499" y="89"/>
                                    </a:lnTo>
                                    <a:lnTo>
                                      <a:pt x="499" y="44"/>
                                    </a:lnTo>
                                    <a:lnTo>
                                      <a:pt x="465" y="44"/>
                                    </a:lnTo>
                                    <a:lnTo>
                                      <a:pt x="465" y="90"/>
                                    </a:lnTo>
                                    <a:lnTo>
                                      <a:pt x="437" y="94"/>
                                    </a:lnTo>
                                    <a:lnTo>
                                      <a:pt x="437" y="113"/>
                                    </a:lnTo>
                                    <a:lnTo>
                                      <a:pt x="465" y="113"/>
                                    </a:lnTo>
                                    <a:lnTo>
                                      <a:pt x="465" y="226"/>
                                    </a:lnTo>
                                    <a:lnTo>
                                      <a:pt x="466" y="235"/>
                                    </a:lnTo>
                                    <a:lnTo>
                                      <a:pt x="476" y="254"/>
                                    </a:lnTo>
                                    <a:lnTo>
                                      <a:pt x="487" y="261"/>
                                    </a:lnTo>
                                    <a:lnTo>
                                      <a:pt x="503" y="261"/>
                                    </a:lnTo>
                                    <a:lnTo>
                                      <a:pt x="513" y="260"/>
                                    </a:lnTo>
                                    <a:lnTo>
                                      <a:pt x="524" y="258"/>
                                    </a:lnTo>
                                    <a:lnTo>
                                      <a:pt x="536" y="255"/>
                                    </a:lnTo>
                                    <a:lnTo>
                                      <a:pt x="549" y="250"/>
                                    </a:lnTo>
                                    <a:moveTo>
                                      <a:pt x="688" y="170"/>
                                    </a:moveTo>
                                    <a:lnTo>
                                      <a:pt x="687" y="157"/>
                                    </a:lnTo>
                                    <a:lnTo>
                                      <a:pt x="684" y="132"/>
                                    </a:lnTo>
                                    <a:lnTo>
                                      <a:pt x="674" y="110"/>
                                    </a:lnTo>
                                    <a:lnTo>
                                      <a:pt x="672" y="106"/>
                                    </a:lnTo>
                                    <a:lnTo>
                                      <a:pt x="656" y="94"/>
                                    </a:lnTo>
                                    <a:lnTo>
                                      <a:pt x="656" y="154"/>
                                    </a:lnTo>
                                    <a:lnTo>
                                      <a:pt x="588" y="157"/>
                                    </a:lnTo>
                                    <a:lnTo>
                                      <a:pt x="592" y="137"/>
                                    </a:lnTo>
                                    <a:lnTo>
                                      <a:pt x="599" y="122"/>
                                    </a:lnTo>
                                    <a:lnTo>
                                      <a:pt x="611" y="113"/>
                                    </a:lnTo>
                                    <a:lnTo>
                                      <a:pt x="625" y="110"/>
                                    </a:lnTo>
                                    <a:lnTo>
                                      <a:pt x="639" y="112"/>
                                    </a:lnTo>
                                    <a:lnTo>
                                      <a:pt x="648" y="120"/>
                                    </a:lnTo>
                                    <a:lnTo>
                                      <a:pt x="654" y="134"/>
                                    </a:lnTo>
                                    <a:lnTo>
                                      <a:pt x="656" y="154"/>
                                    </a:lnTo>
                                    <a:lnTo>
                                      <a:pt x="656" y="94"/>
                                    </a:lnTo>
                                    <a:lnTo>
                                      <a:pt x="651" y="90"/>
                                    </a:lnTo>
                                    <a:lnTo>
                                      <a:pt x="623" y="85"/>
                                    </a:lnTo>
                                    <a:lnTo>
                                      <a:pt x="592" y="92"/>
                                    </a:lnTo>
                                    <a:lnTo>
                                      <a:pt x="570" y="111"/>
                                    </a:lnTo>
                                    <a:lnTo>
                                      <a:pt x="556" y="140"/>
                                    </a:lnTo>
                                    <a:lnTo>
                                      <a:pt x="551" y="178"/>
                                    </a:lnTo>
                                    <a:lnTo>
                                      <a:pt x="556" y="213"/>
                                    </a:lnTo>
                                    <a:lnTo>
                                      <a:pt x="569" y="239"/>
                                    </a:lnTo>
                                    <a:lnTo>
                                      <a:pt x="590" y="255"/>
                                    </a:lnTo>
                                    <a:lnTo>
                                      <a:pt x="617" y="261"/>
                                    </a:lnTo>
                                    <a:lnTo>
                                      <a:pt x="631" y="260"/>
                                    </a:lnTo>
                                    <a:lnTo>
                                      <a:pt x="646" y="257"/>
                                    </a:lnTo>
                                    <a:lnTo>
                                      <a:pt x="664" y="250"/>
                                    </a:lnTo>
                                    <a:lnTo>
                                      <a:pt x="687" y="241"/>
                                    </a:lnTo>
                                    <a:lnTo>
                                      <a:pt x="684" y="232"/>
                                    </a:lnTo>
                                    <a:lnTo>
                                      <a:pt x="680" y="220"/>
                                    </a:lnTo>
                                    <a:lnTo>
                                      <a:pt x="663" y="226"/>
                                    </a:lnTo>
                                    <a:lnTo>
                                      <a:pt x="649" y="229"/>
                                    </a:lnTo>
                                    <a:lnTo>
                                      <a:pt x="637" y="231"/>
                                    </a:lnTo>
                                    <a:lnTo>
                                      <a:pt x="626" y="232"/>
                                    </a:lnTo>
                                    <a:lnTo>
                                      <a:pt x="609" y="229"/>
                                    </a:lnTo>
                                    <a:lnTo>
                                      <a:pt x="597" y="220"/>
                                    </a:lnTo>
                                    <a:lnTo>
                                      <a:pt x="589" y="205"/>
                                    </a:lnTo>
                                    <a:lnTo>
                                      <a:pt x="587" y="183"/>
                                    </a:lnTo>
                                    <a:lnTo>
                                      <a:pt x="587" y="177"/>
                                    </a:lnTo>
                                    <a:lnTo>
                                      <a:pt x="688" y="177"/>
                                    </a:lnTo>
                                    <a:lnTo>
                                      <a:pt x="688" y="170"/>
                                    </a:lnTo>
                                    <a:moveTo>
                                      <a:pt x="844" y="5"/>
                                    </a:moveTo>
                                    <a:lnTo>
                                      <a:pt x="811" y="5"/>
                                    </a:lnTo>
                                    <a:lnTo>
                                      <a:pt x="811" y="104"/>
                                    </a:lnTo>
                                    <a:lnTo>
                                      <a:pt x="811" y="124"/>
                                    </a:lnTo>
                                    <a:lnTo>
                                      <a:pt x="811" y="221"/>
                                    </a:lnTo>
                                    <a:lnTo>
                                      <a:pt x="791" y="229"/>
                                    </a:lnTo>
                                    <a:lnTo>
                                      <a:pt x="781" y="231"/>
                                    </a:lnTo>
                                    <a:lnTo>
                                      <a:pt x="772" y="231"/>
                                    </a:lnTo>
                                    <a:lnTo>
                                      <a:pt x="757" y="227"/>
                                    </a:lnTo>
                                    <a:lnTo>
                                      <a:pt x="747" y="217"/>
                                    </a:lnTo>
                                    <a:lnTo>
                                      <a:pt x="741" y="198"/>
                                    </a:lnTo>
                                    <a:lnTo>
                                      <a:pt x="738" y="172"/>
                                    </a:lnTo>
                                    <a:lnTo>
                                      <a:pt x="741" y="147"/>
                                    </a:lnTo>
                                    <a:lnTo>
                                      <a:pt x="747" y="130"/>
                                    </a:lnTo>
                                    <a:lnTo>
                                      <a:pt x="758" y="119"/>
                                    </a:lnTo>
                                    <a:lnTo>
                                      <a:pt x="773" y="115"/>
                                    </a:lnTo>
                                    <a:lnTo>
                                      <a:pt x="783" y="115"/>
                                    </a:lnTo>
                                    <a:lnTo>
                                      <a:pt x="790" y="117"/>
                                    </a:lnTo>
                                    <a:lnTo>
                                      <a:pt x="811" y="124"/>
                                    </a:lnTo>
                                    <a:lnTo>
                                      <a:pt x="811" y="104"/>
                                    </a:lnTo>
                                    <a:lnTo>
                                      <a:pt x="799" y="97"/>
                                    </a:lnTo>
                                    <a:lnTo>
                                      <a:pt x="788" y="91"/>
                                    </a:lnTo>
                                    <a:lnTo>
                                      <a:pt x="775" y="87"/>
                                    </a:lnTo>
                                    <a:lnTo>
                                      <a:pt x="762" y="85"/>
                                    </a:lnTo>
                                    <a:lnTo>
                                      <a:pt x="738" y="91"/>
                                    </a:lnTo>
                                    <a:lnTo>
                                      <a:pt x="719" y="109"/>
                                    </a:lnTo>
                                    <a:lnTo>
                                      <a:pt x="707" y="137"/>
                                    </a:lnTo>
                                    <a:lnTo>
                                      <a:pt x="703" y="173"/>
                                    </a:lnTo>
                                    <a:lnTo>
                                      <a:pt x="706" y="210"/>
                                    </a:lnTo>
                                    <a:lnTo>
                                      <a:pt x="717" y="237"/>
                                    </a:lnTo>
                                    <a:lnTo>
                                      <a:pt x="735" y="255"/>
                                    </a:lnTo>
                                    <a:lnTo>
                                      <a:pt x="758" y="261"/>
                                    </a:lnTo>
                                    <a:lnTo>
                                      <a:pt x="771" y="259"/>
                                    </a:lnTo>
                                    <a:lnTo>
                                      <a:pt x="784" y="255"/>
                                    </a:lnTo>
                                    <a:lnTo>
                                      <a:pt x="798" y="249"/>
                                    </a:lnTo>
                                    <a:lnTo>
                                      <a:pt x="812" y="242"/>
                                    </a:lnTo>
                                    <a:lnTo>
                                      <a:pt x="812" y="257"/>
                                    </a:lnTo>
                                    <a:lnTo>
                                      <a:pt x="844" y="257"/>
                                    </a:lnTo>
                                    <a:lnTo>
                                      <a:pt x="844" y="242"/>
                                    </a:lnTo>
                                    <a:lnTo>
                                      <a:pt x="844" y="231"/>
                                    </a:lnTo>
                                    <a:lnTo>
                                      <a:pt x="844" y="115"/>
                                    </a:lnTo>
                                    <a:lnTo>
                                      <a:pt x="844" y="104"/>
                                    </a:lnTo>
                                    <a:lnTo>
                                      <a:pt x="844" y="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09" y="-1222"/>
                                <a:ext cx="1100" cy="11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288D13E" w14:textId="77777777" w:rsidR="006C70F7" w:rsidRDefault="006C70F7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14:paraId="75CFFE8D" w14:textId="77777777" w:rsidR="006C70F7" w:rsidRDefault="006C70F7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14:paraId="47656EEB" w14:textId="77777777" w:rsidR="006C70F7" w:rsidRDefault="006C70F7">
                                  <w:pPr>
                                    <w:spacing w:before="11"/>
                                  </w:pPr>
                                </w:p>
                                <w:p w14:paraId="195D056A" w14:textId="77777777" w:rsidR="006C70F7" w:rsidRDefault="006C70F7">
                                  <w:pPr>
                                    <w:spacing w:line="216" w:lineRule="auto"/>
                                    <w:ind w:left="112" w:right="115"/>
                                    <w:rPr>
                                      <w:rFonts w:ascii="Trebuchet MS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w w:val="95"/>
                                      <w:sz w:val="16"/>
                                    </w:rPr>
                                    <w:t xml:space="preserve">Outstanding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16"/>
                                    </w:rPr>
                                    <w:t>Provider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55C5D39" id="Group 15" o:spid="_x0000_s1026" style="position:absolute;left:0;text-align:left;margin-left:390.45pt;margin-top:183.6pt;width:55pt;height:56.8pt;z-index:251638784;mso-position-horizontal-relative:page" coordorigin="7809,-1222" coordsize="1100,1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">
                    <v:shape id="Freeform 12" o:spid="_x0000_s1027" style="position:absolute;left:7809;top:-1222;width:1100;height:1136;visibility:visible;mso-wrap-style:square;v-text-anchor:top" coordsize="1100,1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" path="m884,l,,,1136r884,l952,1124r59,-31l1058,1045r30,-61l1099,914r,-692l1088,152,1058,91,1011,43,952,12,884,xe" fillcolor="#1b094f" stroked="f">
                      <v:path arrowok="t" o:connecttype="custom" o:connectlocs="884,-1222;0,-1222;0,-86;884,-86;952,-98;1011,-129;1058,-177;1088,-238;1099,-308;1099,-1000;1088,-1070;1058,-1131;1011,-1179;952,-1210;884,-1222" o:connectangles="0,0,0,0,0,0,0,0,0,0,0,0,0,0,0"/>
                    </v:shape>
                    <v:shape id="AutoShape 13" o:spid="_x0000_s1028" style="position:absolute;left:8254;top:-1105;width:494;height:209;visibility:visible;mso-wrap-style:square;v-text-anchor:top" coordsize="494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" path="m73,94l68,89r-11,l52,94r,21l57,120r11,l73,115r,-21m125,136r-4,-12l116,121,62,139,9,121r-6,3l,136r3,6l46,156,23,189r-4,5l20,200r5,4l30,207r6,-1l39,201,62,169r23,32l89,206r6,1l105,200r1,-6l88,169,79,156r43,-14l123,139r2,-3m214,56r-7,-7l192,49r-6,7l186,84r6,7l207,91r7,-7l214,56t69,56l281,104r-2,-7l271,92r-71,24l128,92r-8,5l118,104r-2,8l120,120r57,19l146,183r-4,6l143,198r13,10l164,206r36,-50l235,206r9,2l250,203r6,-5l258,189r-5,-6l234,156,222,139r57,-19l281,116r2,-4m402,8l394,,373,r-8,8l365,46r8,9l394,55r8,-9l402,8t92,74l487,62,477,57,383,89,290,57r-10,5l276,72r-3,10l279,93r75,25l307,184r2,12l326,208r11,-2l343,198r41,-58l424,198r6,8l442,208r16,-12l460,184,429,140,413,118,488,93r2,-4l494,82e" fillcolor="#f1b825" stroked="f">
                      <v:path arrowok="t" o:connecttype="custom" o:connectlocs="68,-1015;52,-1010;57,-984;73,-989;125,-968;116,-983;9,-983;0,-968;46,-948;19,-910;25,-900;36,-898;62,-935;89,-898;105,-904;88,-935;122,-962;125,-968;207,-1055;186,-1048;192,-1013;214,-1020;283,-992;279,-1007;200,-988;120,-1007;116,-992;177,-965;142,-915;156,-896;200,-948;244,-896;256,-906;253,-921;222,-965;281,-988;402,-1096;373,-1104;365,-1058;394,-1049;402,-1096;487,-1042;383,-1015;280,-1042;273,-1022;354,-986;309,-908;337,-898;384,-964;430,-898;458,-908;429,-964;488,-1011;494,-1022" o:connectangles="0,0,0,0,0,0,0,0,0,0,0,0,0,0,0,0,0,0,0,0,0,0,0,0,0,0,0,0,0,0,0,0,0,0,0,0,0,0,0,0,0,0,0,0,0,0,0,0,0,0,0,0,0,0"/>
                    </v:shape>
                    <v:shape id="AutoShape 14" o:spid="_x0000_s1029" style="position:absolute;left:7929;top:-927;width:845;height:262;visibility:visible;mso-wrap-style:square;v-text-anchor:top" coordsize="845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" path="m195,139l188,87,170,49r-5,-4l157,39r,100l153,181r-11,29l124,227r-26,6l84,232,72,228,62,221r-8,-9l47,199,42,182,39,161,38,139,42,98,53,69,72,51,98,45r26,6l143,69r11,29l157,139r,-100l139,25,98,17,56,25,26,49,7,87,,139r6,53l25,230r30,23l97,261r42,-8l165,233r5,-3l189,192r6,-53m323,6l317,5,307,3,295,1,282,,270,1,260,4r-9,6l244,18r-4,7l238,34r-1,11l236,61r,28l208,93r,20l236,113r,144l270,257r,-144l315,113r,-24l270,89r,-56l274,26r32,l317,27r3,1l320,26,323,6m436,205l423,173,396,160,369,150,356,133r,-15l367,111r29,l411,114r11,2l424,111r3,-17l414,90,402,88,391,86,380,85r-24,4l338,99r-11,16l323,137r4,19l337,169r17,10l374,186r23,6l401,197r,13l399,221r-6,7l382,233r-15,1l358,234r-9,-1l338,232r-11,-3l321,253r15,3l349,259r12,1l373,260r26,-3l419,246r8,-12l431,229r5,-24m549,250r-4,-17l544,228r-13,4l524,233r-15,l504,231r-5,-8l499,222r,-109l543,113r,-24l499,89r,-45l465,44r,46l437,94r,19l465,113r,113l466,235r10,19l487,261r16,l513,260r11,-2l536,255r13,-5m688,170r-1,-13l684,132,674,110r-2,-4l656,94r,60l588,157r4,-20l599,122r12,-9l625,110r14,2l648,120r6,14l656,154r,-60l651,90,623,85r-31,7l570,111r-14,29l551,178r5,35l569,239r21,16l617,261r14,-1l646,257r18,-7l687,241r-3,-9l680,220r-17,6l649,229r-12,2l626,232r-17,-3l597,220r-8,-15l587,183r,-6l688,177r,-7m844,5r-33,l811,104r,20l811,221r-20,8l781,231r-9,l757,227,747,217r-6,-19l738,172r3,-25l747,130r11,-11l773,115r10,l790,117r21,7l811,104,799,97,788,91,775,87,762,85r-24,6l719,109r-12,28l703,173r3,37l717,237r18,18l758,261r13,-2l784,255r14,-6l812,242r,15l844,257r,-15l844,231r,-116l844,104r,-99e" stroked="f">
                      <v:path arrowok="t" o:connecttype="custom" o:connectlocs="165,-881;142,-716;72,-698;42,-744;53,-857;143,-857;139,-901;7,-839;55,-673;170,-696;317,-921;270,-925;240,-901;236,-837;236,-669;315,-837;306,-900;323,-920;369,-776;396,-815;427,-832;380,-841;323,-789;374,-740;399,-705;358,-692;321,-673;373,-666;431,-697;544,-698;504,-695;543,-813;465,-882;465,-813;487,-665;536,-671;684,-794;656,-772;611,-813;654,-792;623,-841;551,-748;617,-665;687,-685;649,-697;597,-706;688,-749;811,-822;781,-695;741,-728;758,-807;811,-802;775,-839;707,-789;735,-671;798,-677;844,-684;844,-921" o:connectangles="0,0,0,0,0,0,0,0,0,0,0,0,0,0,0,0,0,0,0,0,0,0,0,0,0,0,0,0,0,0,0,0,0,0,0,0,0,0,0,0,0,0,0,0,0,0,0,0,0,0,0,0,0,0,0,0,0,0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30" type="#_x0000_t202" style="position:absolute;left:7809;top:-1222;width:1100;height:1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    <v:textbox inset="0,0,0,0">
                        <w:txbxContent>
                          <w:p w14:paraId="2288D13E" w14:textId="77777777" w:rsidR="006C70F7" w:rsidRDefault="006C70F7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75CFFE8D" w14:textId="77777777" w:rsidR="006C70F7" w:rsidRDefault="006C70F7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47656EEB" w14:textId="77777777" w:rsidR="006C70F7" w:rsidRDefault="006C70F7">
                            <w:pPr>
                              <w:spacing w:before="11"/>
                            </w:pPr>
                          </w:p>
                          <w:p w14:paraId="195D056A" w14:textId="77777777" w:rsidR="006C70F7" w:rsidRDefault="006C70F7">
                            <w:pPr>
                              <w:spacing w:line="216" w:lineRule="auto"/>
                              <w:ind w:left="112" w:right="115"/>
                              <w:rPr>
                                <w:rFonts w:ascii="Trebuchet MS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95"/>
                                <w:sz w:val="16"/>
                              </w:rPr>
                              <w:t xml:space="preserve">Outstanding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16"/>
                              </w:rPr>
                              <w:t>Provider</w:t>
                            </w:r>
                          </w:p>
                        </w:txbxContent>
                      </v:textbox>
                    </v:shape>
                    <w10:wrap anchorx="page"/>
                  </v:group>
                </w:pict>
              </mc:Fallback>
            </mc:AlternateContent>
          </w:r>
          <w:r>
            <w:rPr>
              <w:rFonts w:ascii="Comic Sans MS" w:hAnsi="Comic Sans MS" w:cs="Arial"/>
              <w:noProof/>
              <w:sz w:val="22"/>
              <w:szCs w:val="22"/>
            </w:rPr>
            <mc:AlternateContent>
              <mc:Choice Requires="wpg">
                <w:drawing>
                  <wp:anchor distT="0" distB="0" distL="114300" distR="114300" simplePos="0" relativeHeight="251633664" behindDoc="0" locked="0" layoutInCell="1" allowOverlap="1" wp14:anchorId="48FB5960" wp14:editId="6DA08D84">
                    <wp:simplePos x="0" y="0"/>
                    <wp:positionH relativeFrom="page">
                      <wp:posOffset>3428365</wp:posOffset>
                    </wp:positionH>
                    <wp:positionV relativeFrom="paragraph">
                      <wp:posOffset>4986655</wp:posOffset>
                    </wp:positionV>
                    <wp:extent cx="698500" cy="721360"/>
                    <wp:effectExtent l="5715" t="5080" r="635" b="6985"/>
                    <wp:wrapNone/>
                    <wp:docPr id="10" name="Group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98500" cy="721360"/>
                              <a:chOff x="7809" y="-1222"/>
                              <a:chExt cx="1100" cy="1136"/>
                            </a:xfrm>
                          </wpg:grpSpPr>
                          <wps:wsp>
                            <wps:cNvPr id="1" name="Freeform 7"/>
                            <wps:cNvSpPr>
                              <a:spLocks/>
                            </wps:cNvSpPr>
                            <wps:spPr bwMode="auto">
                              <a:xfrm>
                                <a:off x="7809" y="-1222"/>
                                <a:ext cx="1100" cy="1136"/>
                              </a:xfrm>
                              <a:custGeom>
                                <a:avLst/>
                                <a:gdLst>
                                  <a:gd name="T0" fmla="+- 0 8693 7809"/>
                                  <a:gd name="T1" fmla="*/ T0 w 1100"/>
                                  <a:gd name="T2" fmla="+- 0 -1222 -1222"/>
                                  <a:gd name="T3" fmla="*/ -1222 h 1136"/>
                                  <a:gd name="T4" fmla="+- 0 7809 7809"/>
                                  <a:gd name="T5" fmla="*/ T4 w 1100"/>
                                  <a:gd name="T6" fmla="+- 0 -1222 -1222"/>
                                  <a:gd name="T7" fmla="*/ -1222 h 1136"/>
                                  <a:gd name="T8" fmla="+- 0 7809 7809"/>
                                  <a:gd name="T9" fmla="*/ T8 w 1100"/>
                                  <a:gd name="T10" fmla="+- 0 -86 -1222"/>
                                  <a:gd name="T11" fmla="*/ -86 h 1136"/>
                                  <a:gd name="T12" fmla="+- 0 8693 7809"/>
                                  <a:gd name="T13" fmla="*/ T12 w 1100"/>
                                  <a:gd name="T14" fmla="+- 0 -86 -1222"/>
                                  <a:gd name="T15" fmla="*/ -86 h 1136"/>
                                  <a:gd name="T16" fmla="+- 0 8761 7809"/>
                                  <a:gd name="T17" fmla="*/ T16 w 1100"/>
                                  <a:gd name="T18" fmla="+- 0 -98 -1222"/>
                                  <a:gd name="T19" fmla="*/ -98 h 1136"/>
                                  <a:gd name="T20" fmla="+- 0 8820 7809"/>
                                  <a:gd name="T21" fmla="*/ T20 w 1100"/>
                                  <a:gd name="T22" fmla="+- 0 -129 -1222"/>
                                  <a:gd name="T23" fmla="*/ -129 h 1136"/>
                                  <a:gd name="T24" fmla="+- 0 8867 7809"/>
                                  <a:gd name="T25" fmla="*/ T24 w 1100"/>
                                  <a:gd name="T26" fmla="+- 0 -177 -1222"/>
                                  <a:gd name="T27" fmla="*/ -177 h 1136"/>
                                  <a:gd name="T28" fmla="+- 0 8897 7809"/>
                                  <a:gd name="T29" fmla="*/ T28 w 1100"/>
                                  <a:gd name="T30" fmla="+- 0 -238 -1222"/>
                                  <a:gd name="T31" fmla="*/ -238 h 1136"/>
                                  <a:gd name="T32" fmla="+- 0 8908 7809"/>
                                  <a:gd name="T33" fmla="*/ T32 w 1100"/>
                                  <a:gd name="T34" fmla="+- 0 -308 -1222"/>
                                  <a:gd name="T35" fmla="*/ -308 h 1136"/>
                                  <a:gd name="T36" fmla="+- 0 8908 7809"/>
                                  <a:gd name="T37" fmla="*/ T36 w 1100"/>
                                  <a:gd name="T38" fmla="+- 0 -1000 -1222"/>
                                  <a:gd name="T39" fmla="*/ -1000 h 1136"/>
                                  <a:gd name="T40" fmla="+- 0 8897 7809"/>
                                  <a:gd name="T41" fmla="*/ T40 w 1100"/>
                                  <a:gd name="T42" fmla="+- 0 -1070 -1222"/>
                                  <a:gd name="T43" fmla="*/ -1070 h 1136"/>
                                  <a:gd name="T44" fmla="+- 0 8867 7809"/>
                                  <a:gd name="T45" fmla="*/ T44 w 1100"/>
                                  <a:gd name="T46" fmla="+- 0 -1131 -1222"/>
                                  <a:gd name="T47" fmla="*/ -1131 h 1136"/>
                                  <a:gd name="T48" fmla="+- 0 8820 7809"/>
                                  <a:gd name="T49" fmla="*/ T48 w 1100"/>
                                  <a:gd name="T50" fmla="+- 0 -1179 -1222"/>
                                  <a:gd name="T51" fmla="*/ -1179 h 1136"/>
                                  <a:gd name="T52" fmla="+- 0 8761 7809"/>
                                  <a:gd name="T53" fmla="*/ T52 w 1100"/>
                                  <a:gd name="T54" fmla="+- 0 -1210 -1222"/>
                                  <a:gd name="T55" fmla="*/ -1210 h 1136"/>
                                  <a:gd name="T56" fmla="+- 0 8693 7809"/>
                                  <a:gd name="T57" fmla="*/ T56 w 1100"/>
                                  <a:gd name="T58" fmla="+- 0 -1222 -1222"/>
                                  <a:gd name="T59" fmla="*/ -1222 h 113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</a:cxnLst>
                                <a:rect l="0" t="0" r="r" b="b"/>
                                <a:pathLst>
                                  <a:path w="1100" h="1136">
                                    <a:moveTo>
                                      <a:pt x="88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136"/>
                                    </a:lnTo>
                                    <a:lnTo>
                                      <a:pt x="884" y="1136"/>
                                    </a:lnTo>
                                    <a:lnTo>
                                      <a:pt x="952" y="1124"/>
                                    </a:lnTo>
                                    <a:lnTo>
                                      <a:pt x="1011" y="1093"/>
                                    </a:lnTo>
                                    <a:lnTo>
                                      <a:pt x="1058" y="1045"/>
                                    </a:lnTo>
                                    <a:lnTo>
                                      <a:pt x="1088" y="984"/>
                                    </a:lnTo>
                                    <a:lnTo>
                                      <a:pt x="1099" y="914"/>
                                    </a:lnTo>
                                    <a:lnTo>
                                      <a:pt x="1099" y="222"/>
                                    </a:lnTo>
                                    <a:lnTo>
                                      <a:pt x="1088" y="152"/>
                                    </a:lnTo>
                                    <a:lnTo>
                                      <a:pt x="1058" y="91"/>
                                    </a:lnTo>
                                    <a:lnTo>
                                      <a:pt x="1011" y="43"/>
                                    </a:lnTo>
                                    <a:lnTo>
                                      <a:pt x="952" y="12"/>
                                    </a:lnTo>
                                    <a:lnTo>
                                      <a:pt x="88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B094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AutoShape 8"/>
                            <wps:cNvSpPr>
                              <a:spLocks/>
                            </wps:cNvSpPr>
                            <wps:spPr bwMode="auto">
                              <a:xfrm>
                                <a:off x="8254" y="-1105"/>
                                <a:ext cx="494" cy="209"/>
                              </a:xfrm>
                              <a:custGeom>
                                <a:avLst/>
                                <a:gdLst>
                                  <a:gd name="T0" fmla="+- 0 8323 8255"/>
                                  <a:gd name="T1" fmla="*/ T0 w 494"/>
                                  <a:gd name="T2" fmla="+- 0 -1015 -1104"/>
                                  <a:gd name="T3" fmla="*/ -1015 h 209"/>
                                  <a:gd name="T4" fmla="+- 0 8307 8255"/>
                                  <a:gd name="T5" fmla="*/ T4 w 494"/>
                                  <a:gd name="T6" fmla="+- 0 -1010 -1104"/>
                                  <a:gd name="T7" fmla="*/ -1010 h 209"/>
                                  <a:gd name="T8" fmla="+- 0 8312 8255"/>
                                  <a:gd name="T9" fmla="*/ T8 w 494"/>
                                  <a:gd name="T10" fmla="+- 0 -984 -1104"/>
                                  <a:gd name="T11" fmla="*/ -984 h 209"/>
                                  <a:gd name="T12" fmla="+- 0 8328 8255"/>
                                  <a:gd name="T13" fmla="*/ T12 w 494"/>
                                  <a:gd name="T14" fmla="+- 0 -989 -1104"/>
                                  <a:gd name="T15" fmla="*/ -989 h 209"/>
                                  <a:gd name="T16" fmla="+- 0 8380 8255"/>
                                  <a:gd name="T17" fmla="*/ T16 w 494"/>
                                  <a:gd name="T18" fmla="+- 0 -968 -1104"/>
                                  <a:gd name="T19" fmla="*/ -968 h 209"/>
                                  <a:gd name="T20" fmla="+- 0 8371 8255"/>
                                  <a:gd name="T21" fmla="*/ T20 w 494"/>
                                  <a:gd name="T22" fmla="+- 0 -983 -1104"/>
                                  <a:gd name="T23" fmla="*/ -983 h 209"/>
                                  <a:gd name="T24" fmla="+- 0 8264 8255"/>
                                  <a:gd name="T25" fmla="*/ T24 w 494"/>
                                  <a:gd name="T26" fmla="+- 0 -983 -1104"/>
                                  <a:gd name="T27" fmla="*/ -983 h 209"/>
                                  <a:gd name="T28" fmla="+- 0 8255 8255"/>
                                  <a:gd name="T29" fmla="*/ T28 w 494"/>
                                  <a:gd name="T30" fmla="+- 0 -968 -1104"/>
                                  <a:gd name="T31" fmla="*/ -968 h 209"/>
                                  <a:gd name="T32" fmla="+- 0 8301 8255"/>
                                  <a:gd name="T33" fmla="*/ T32 w 494"/>
                                  <a:gd name="T34" fmla="+- 0 -948 -1104"/>
                                  <a:gd name="T35" fmla="*/ -948 h 209"/>
                                  <a:gd name="T36" fmla="+- 0 8274 8255"/>
                                  <a:gd name="T37" fmla="*/ T36 w 494"/>
                                  <a:gd name="T38" fmla="+- 0 -910 -1104"/>
                                  <a:gd name="T39" fmla="*/ -910 h 209"/>
                                  <a:gd name="T40" fmla="+- 0 8280 8255"/>
                                  <a:gd name="T41" fmla="*/ T40 w 494"/>
                                  <a:gd name="T42" fmla="+- 0 -900 -1104"/>
                                  <a:gd name="T43" fmla="*/ -900 h 209"/>
                                  <a:gd name="T44" fmla="+- 0 8291 8255"/>
                                  <a:gd name="T45" fmla="*/ T44 w 494"/>
                                  <a:gd name="T46" fmla="+- 0 -898 -1104"/>
                                  <a:gd name="T47" fmla="*/ -898 h 209"/>
                                  <a:gd name="T48" fmla="+- 0 8317 8255"/>
                                  <a:gd name="T49" fmla="*/ T48 w 494"/>
                                  <a:gd name="T50" fmla="+- 0 -935 -1104"/>
                                  <a:gd name="T51" fmla="*/ -935 h 209"/>
                                  <a:gd name="T52" fmla="+- 0 8344 8255"/>
                                  <a:gd name="T53" fmla="*/ T52 w 494"/>
                                  <a:gd name="T54" fmla="+- 0 -898 -1104"/>
                                  <a:gd name="T55" fmla="*/ -898 h 209"/>
                                  <a:gd name="T56" fmla="+- 0 8360 8255"/>
                                  <a:gd name="T57" fmla="*/ T56 w 494"/>
                                  <a:gd name="T58" fmla="+- 0 -904 -1104"/>
                                  <a:gd name="T59" fmla="*/ -904 h 209"/>
                                  <a:gd name="T60" fmla="+- 0 8343 8255"/>
                                  <a:gd name="T61" fmla="*/ T60 w 494"/>
                                  <a:gd name="T62" fmla="+- 0 -935 -1104"/>
                                  <a:gd name="T63" fmla="*/ -935 h 209"/>
                                  <a:gd name="T64" fmla="+- 0 8377 8255"/>
                                  <a:gd name="T65" fmla="*/ T64 w 494"/>
                                  <a:gd name="T66" fmla="+- 0 -962 -1104"/>
                                  <a:gd name="T67" fmla="*/ -962 h 209"/>
                                  <a:gd name="T68" fmla="+- 0 8380 8255"/>
                                  <a:gd name="T69" fmla="*/ T68 w 494"/>
                                  <a:gd name="T70" fmla="+- 0 -968 -1104"/>
                                  <a:gd name="T71" fmla="*/ -968 h 209"/>
                                  <a:gd name="T72" fmla="+- 0 8462 8255"/>
                                  <a:gd name="T73" fmla="*/ T72 w 494"/>
                                  <a:gd name="T74" fmla="+- 0 -1055 -1104"/>
                                  <a:gd name="T75" fmla="*/ -1055 h 209"/>
                                  <a:gd name="T76" fmla="+- 0 8441 8255"/>
                                  <a:gd name="T77" fmla="*/ T76 w 494"/>
                                  <a:gd name="T78" fmla="+- 0 -1048 -1104"/>
                                  <a:gd name="T79" fmla="*/ -1048 h 209"/>
                                  <a:gd name="T80" fmla="+- 0 8447 8255"/>
                                  <a:gd name="T81" fmla="*/ T80 w 494"/>
                                  <a:gd name="T82" fmla="+- 0 -1013 -1104"/>
                                  <a:gd name="T83" fmla="*/ -1013 h 209"/>
                                  <a:gd name="T84" fmla="+- 0 8469 8255"/>
                                  <a:gd name="T85" fmla="*/ T84 w 494"/>
                                  <a:gd name="T86" fmla="+- 0 -1020 -1104"/>
                                  <a:gd name="T87" fmla="*/ -1020 h 209"/>
                                  <a:gd name="T88" fmla="+- 0 8538 8255"/>
                                  <a:gd name="T89" fmla="*/ T88 w 494"/>
                                  <a:gd name="T90" fmla="+- 0 -992 -1104"/>
                                  <a:gd name="T91" fmla="*/ -992 h 209"/>
                                  <a:gd name="T92" fmla="+- 0 8534 8255"/>
                                  <a:gd name="T93" fmla="*/ T92 w 494"/>
                                  <a:gd name="T94" fmla="+- 0 -1007 -1104"/>
                                  <a:gd name="T95" fmla="*/ -1007 h 209"/>
                                  <a:gd name="T96" fmla="+- 0 8455 8255"/>
                                  <a:gd name="T97" fmla="*/ T96 w 494"/>
                                  <a:gd name="T98" fmla="+- 0 -988 -1104"/>
                                  <a:gd name="T99" fmla="*/ -988 h 209"/>
                                  <a:gd name="T100" fmla="+- 0 8375 8255"/>
                                  <a:gd name="T101" fmla="*/ T100 w 494"/>
                                  <a:gd name="T102" fmla="+- 0 -1007 -1104"/>
                                  <a:gd name="T103" fmla="*/ -1007 h 209"/>
                                  <a:gd name="T104" fmla="+- 0 8371 8255"/>
                                  <a:gd name="T105" fmla="*/ T104 w 494"/>
                                  <a:gd name="T106" fmla="+- 0 -992 -1104"/>
                                  <a:gd name="T107" fmla="*/ -992 h 209"/>
                                  <a:gd name="T108" fmla="+- 0 8432 8255"/>
                                  <a:gd name="T109" fmla="*/ T108 w 494"/>
                                  <a:gd name="T110" fmla="+- 0 -965 -1104"/>
                                  <a:gd name="T111" fmla="*/ -965 h 209"/>
                                  <a:gd name="T112" fmla="+- 0 8397 8255"/>
                                  <a:gd name="T113" fmla="*/ T112 w 494"/>
                                  <a:gd name="T114" fmla="+- 0 -915 -1104"/>
                                  <a:gd name="T115" fmla="*/ -915 h 209"/>
                                  <a:gd name="T116" fmla="+- 0 8411 8255"/>
                                  <a:gd name="T117" fmla="*/ T116 w 494"/>
                                  <a:gd name="T118" fmla="+- 0 -896 -1104"/>
                                  <a:gd name="T119" fmla="*/ -896 h 209"/>
                                  <a:gd name="T120" fmla="+- 0 8455 8255"/>
                                  <a:gd name="T121" fmla="*/ T120 w 494"/>
                                  <a:gd name="T122" fmla="+- 0 -948 -1104"/>
                                  <a:gd name="T123" fmla="*/ -948 h 209"/>
                                  <a:gd name="T124" fmla="+- 0 8499 8255"/>
                                  <a:gd name="T125" fmla="*/ T124 w 494"/>
                                  <a:gd name="T126" fmla="+- 0 -896 -1104"/>
                                  <a:gd name="T127" fmla="*/ -896 h 209"/>
                                  <a:gd name="T128" fmla="+- 0 8511 8255"/>
                                  <a:gd name="T129" fmla="*/ T128 w 494"/>
                                  <a:gd name="T130" fmla="+- 0 -906 -1104"/>
                                  <a:gd name="T131" fmla="*/ -906 h 209"/>
                                  <a:gd name="T132" fmla="+- 0 8508 8255"/>
                                  <a:gd name="T133" fmla="*/ T132 w 494"/>
                                  <a:gd name="T134" fmla="+- 0 -921 -1104"/>
                                  <a:gd name="T135" fmla="*/ -921 h 209"/>
                                  <a:gd name="T136" fmla="+- 0 8477 8255"/>
                                  <a:gd name="T137" fmla="*/ T136 w 494"/>
                                  <a:gd name="T138" fmla="+- 0 -965 -1104"/>
                                  <a:gd name="T139" fmla="*/ -965 h 209"/>
                                  <a:gd name="T140" fmla="+- 0 8536 8255"/>
                                  <a:gd name="T141" fmla="*/ T140 w 494"/>
                                  <a:gd name="T142" fmla="+- 0 -988 -1104"/>
                                  <a:gd name="T143" fmla="*/ -988 h 209"/>
                                  <a:gd name="T144" fmla="+- 0 8657 8255"/>
                                  <a:gd name="T145" fmla="*/ T144 w 494"/>
                                  <a:gd name="T146" fmla="+- 0 -1096 -1104"/>
                                  <a:gd name="T147" fmla="*/ -1096 h 209"/>
                                  <a:gd name="T148" fmla="+- 0 8628 8255"/>
                                  <a:gd name="T149" fmla="*/ T148 w 494"/>
                                  <a:gd name="T150" fmla="+- 0 -1104 -1104"/>
                                  <a:gd name="T151" fmla="*/ -1104 h 209"/>
                                  <a:gd name="T152" fmla="+- 0 8620 8255"/>
                                  <a:gd name="T153" fmla="*/ T152 w 494"/>
                                  <a:gd name="T154" fmla="+- 0 -1058 -1104"/>
                                  <a:gd name="T155" fmla="*/ -1058 h 209"/>
                                  <a:gd name="T156" fmla="+- 0 8649 8255"/>
                                  <a:gd name="T157" fmla="*/ T156 w 494"/>
                                  <a:gd name="T158" fmla="+- 0 -1049 -1104"/>
                                  <a:gd name="T159" fmla="*/ -1049 h 209"/>
                                  <a:gd name="T160" fmla="+- 0 8657 8255"/>
                                  <a:gd name="T161" fmla="*/ T160 w 494"/>
                                  <a:gd name="T162" fmla="+- 0 -1096 -1104"/>
                                  <a:gd name="T163" fmla="*/ -1096 h 209"/>
                                  <a:gd name="T164" fmla="+- 0 8742 8255"/>
                                  <a:gd name="T165" fmla="*/ T164 w 494"/>
                                  <a:gd name="T166" fmla="+- 0 -1042 -1104"/>
                                  <a:gd name="T167" fmla="*/ -1042 h 209"/>
                                  <a:gd name="T168" fmla="+- 0 8638 8255"/>
                                  <a:gd name="T169" fmla="*/ T168 w 494"/>
                                  <a:gd name="T170" fmla="+- 0 -1015 -1104"/>
                                  <a:gd name="T171" fmla="*/ -1015 h 209"/>
                                  <a:gd name="T172" fmla="+- 0 8535 8255"/>
                                  <a:gd name="T173" fmla="*/ T172 w 494"/>
                                  <a:gd name="T174" fmla="+- 0 -1042 -1104"/>
                                  <a:gd name="T175" fmla="*/ -1042 h 209"/>
                                  <a:gd name="T176" fmla="+- 0 8528 8255"/>
                                  <a:gd name="T177" fmla="*/ T176 w 494"/>
                                  <a:gd name="T178" fmla="+- 0 -1022 -1104"/>
                                  <a:gd name="T179" fmla="*/ -1022 h 209"/>
                                  <a:gd name="T180" fmla="+- 0 8609 8255"/>
                                  <a:gd name="T181" fmla="*/ T180 w 494"/>
                                  <a:gd name="T182" fmla="+- 0 -986 -1104"/>
                                  <a:gd name="T183" fmla="*/ -986 h 209"/>
                                  <a:gd name="T184" fmla="+- 0 8564 8255"/>
                                  <a:gd name="T185" fmla="*/ T184 w 494"/>
                                  <a:gd name="T186" fmla="+- 0 -908 -1104"/>
                                  <a:gd name="T187" fmla="*/ -908 h 209"/>
                                  <a:gd name="T188" fmla="+- 0 8592 8255"/>
                                  <a:gd name="T189" fmla="*/ T188 w 494"/>
                                  <a:gd name="T190" fmla="+- 0 -898 -1104"/>
                                  <a:gd name="T191" fmla="*/ -898 h 209"/>
                                  <a:gd name="T192" fmla="+- 0 8639 8255"/>
                                  <a:gd name="T193" fmla="*/ T192 w 494"/>
                                  <a:gd name="T194" fmla="+- 0 -964 -1104"/>
                                  <a:gd name="T195" fmla="*/ -964 h 209"/>
                                  <a:gd name="T196" fmla="+- 0 8685 8255"/>
                                  <a:gd name="T197" fmla="*/ T196 w 494"/>
                                  <a:gd name="T198" fmla="+- 0 -898 -1104"/>
                                  <a:gd name="T199" fmla="*/ -898 h 209"/>
                                  <a:gd name="T200" fmla="+- 0 8713 8255"/>
                                  <a:gd name="T201" fmla="*/ T200 w 494"/>
                                  <a:gd name="T202" fmla="+- 0 -908 -1104"/>
                                  <a:gd name="T203" fmla="*/ -908 h 209"/>
                                  <a:gd name="T204" fmla="+- 0 8684 8255"/>
                                  <a:gd name="T205" fmla="*/ T204 w 494"/>
                                  <a:gd name="T206" fmla="+- 0 -964 -1104"/>
                                  <a:gd name="T207" fmla="*/ -964 h 209"/>
                                  <a:gd name="T208" fmla="+- 0 8743 8255"/>
                                  <a:gd name="T209" fmla="*/ T208 w 494"/>
                                  <a:gd name="T210" fmla="+- 0 -1011 -1104"/>
                                  <a:gd name="T211" fmla="*/ -1011 h 209"/>
                                  <a:gd name="T212" fmla="+- 0 8749 8255"/>
                                  <a:gd name="T213" fmla="*/ T212 w 494"/>
                                  <a:gd name="T214" fmla="+- 0 -1022 -1104"/>
                                  <a:gd name="T215" fmla="*/ -1022 h 209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  <a:cxn ang="0">
                                    <a:pos x="T177" y="T179"/>
                                  </a:cxn>
                                  <a:cxn ang="0">
                                    <a:pos x="T181" y="T183"/>
                                  </a:cxn>
                                  <a:cxn ang="0">
                                    <a:pos x="T185" y="T187"/>
                                  </a:cxn>
                                  <a:cxn ang="0">
                                    <a:pos x="T189" y="T191"/>
                                  </a:cxn>
                                  <a:cxn ang="0">
                                    <a:pos x="T193" y="T195"/>
                                  </a:cxn>
                                  <a:cxn ang="0">
                                    <a:pos x="T197" y="T199"/>
                                  </a:cxn>
                                  <a:cxn ang="0">
                                    <a:pos x="T201" y="T203"/>
                                  </a:cxn>
                                  <a:cxn ang="0">
                                    <a:pos x="T205" y="T207"/>
                                  </a:cxn>
                                  <a:cxn ang="0">
                                    <a:pos x="T209" y="T211"/>
                                  </a:cxn>
                                  <a:cxn ang="0">
                                    <a:pos x="T213" y="T215"/>
                                  </a:cxn>
                                </a:cxnLst>
                                <a:rect l="0" t="0" r="r" b="b"/>
                                <a:pathLst>
                                  <a:path w="494" h="209">
                                    <a:moveTo>
                                      <a:pt x="73" y="94"/>
                                    </a:moveTo>
                                    <a:lnTo>
                                      <a:pt x="68" y="89"/>
                                    </a:lnTo>
                                    <a:lnTo>
                                      <a:pt x="57" y="89"/>
                                    </a:lnTo>
                                    <a:lnTo>
                                      <a:pt x="52" y="94"/>
                                    </a:lnTo>
                                    <a:lnTo>
                                      <a:pt x="52" y="115"/>
                                    </a:lnTo>
                                    <a:lnTo>
                                      <a:pt x="57" y="120"/>
                                    </a:lnTo>
                                    <a:lnTo>
                                      <a:pt x="68" y="120"/>
                                    </a:lnTo>
                                    <a:lnTo>
                                      <a:pt x="73" y="115"/>
                                    </a:lnTo>
                                    <a:lnTo>
                                      <a:pt x="73" y="94"/>
                                    </a:lnTo>
                                    <a:moveTo>
                                      <a:pt x="125" y="136"/>
                                    </a:moveTo>
                                    <a:lnTo>
                                      <a:pt x="121" y="124"/>
                                    </a:lnTo>
                                    <a:lnTo>
                                      <a:pt x="116" y="121"/>
                                    </a:lnTo>
                                    <a:lnTo>
                                      <a:pt x="62" y="139"/>
                                    </a:lnTo>
                                    <a:lnTo>
                                      <a:pt x="9" y="121"/>
                                    </a:lnTo>
                                    <a:lnTo>
                                      <a:pt x="3" y="124"/>
                                    </a:lnTo>
                                    <a:lnTo>
                                      <a:pt x="0" y="136"/>
                                    </a:lnTo>
                                    <a:lnTo>
                                      <a:pt x="3" y="142"/>
                                    </a:lnTo>
                                    <a:lnTo>
                                      <a:pt x="46" y="156"/>
                                    </a:lnTo>
                                    <a:lnTo>
                                      <a:pt x="23" y="189"/>
                                    </a:lnTo>
                                    <a:lnTo>
                                      <a:pt x="19" y="194"/>
                                    </a:lnTo>
                                    <a:lnTo>
                                      <a:pt x="20" y="200"/>
                                    </a:lnTo>
                                    <a:lnTo>
                                      <a:pt x="25" y="204"/>
                                    </a:lnTo>
                                    <a:lnTo>
                                      <a:pt x="30" y="207"/>
                                    </a:lnTo>
                                    <a:lnTo>
                                      <a:pt x="36" y="206"/>
                                    </a:lnTo>
                                    <a:lnTo>
                                      <a:pt x="39" y="201"/>
                                    </a:lnTo>
                                    <a:lnTo>
                                      <a:pt x="62" y="169"/>
                                    </a:lnTo>
                                    <a:lnTo>
                                      <a:pt x="85" y="201"/>
                                    </a:lnTo>
                                    <a:lnTo>
                                      <a:pt x="89" y="206"/>
                                    </a:lnTo>
                                    <a:lnTo>
                                      <a:pt x="95" y="207"/>
                                    </a:lnTo>
                                    <a:lnTo>
                                      <a:pt x="105" y="200"/>
                                    </a:lnTo>
                                    <a:lnTo>
                                      <a:pt x="106" y="194"/>
                                    </a:lnTo>
                                    <a:lnTo>
                                      <a:pt x="88" y="169"/>
                                    </a:lnTo>
                                    <a:lnTo>
                                      <a:pt x="79" y="156"/>
                                    </a:lnTo>
                                    <a:lnTo>
                                      <a:pt x="122" y="142"/>
                                    </a:lnTo>
                                    <a:lnTo>
                                      <a:pt x="123" y="139"/>
                                    </a:lnTo>
                                    <a:lnTo>
                                      <a:pt x="125" y="136"/>
                                    </a:lnTo>
                                    <a:moveTo>
                                      <a:pt x="214" y="56"/>
                                    </a:moveTo>
                                    <a:lnTo>
                                      <a:pt x="207" y="49"/>
                                    </a:lnTo>
                                    <a:lnTo>
                                      <a:pt x="192" y="49"/>
                                    </a:lnTo>
                                    <a:lnTo>
                                      <a:pt x="186" y="56"/>
                                    </a:lnTo>
                                    <a:lnTo>
                                      <a:pt x="186" y="84"/>
                                    </a:lnTo>
                                    <a:lnTo>
                                      <a:pt x="192" y="91"/>
                                    </a:lnTo>
                                    <a:lnTo>
                                      <a:pt x="207" y="91"/>
                                    </a:lnTo>
                                    <a:lnTo>
                                      <a:pt x="214" y="84"/>
                                    </a:lnTo>
                                    <a:lnTo>
                                      <a:pt x="214" y="56"/>
                                    </a:lnTo>
                                    <a:moveTo>
                                      <a:pt x="283" y="112"/>
                                    </a:moveTo>
                                    <a:lnTo>
                                      <a:pt x="281" y="104"/>
                                    </a:lnTo>
                                    <a:lnTo>
                                      <a:pt x="279" y="97"/>
                                    </a:lnTo>
                                    <a:lnTo>
                                      <a:pt x="271" y="92"/>
                                    </a:lnTo>
                                    <a:lnTo>
                                      <a:pt x="200" y="116"/>
                                    </a:lnTo>
                                    <a:lnTo>
                                      <a:pt x="128" y="92"/>
                                    </a:lnTo>
                                    <a:lnTo>
                                      <a:pt x="120" y="97"/>
                                    </a:lnTo>
                                    <a:lnTo>
                                      <a:pt x="118" y="104"/>
                                    </a:lnTo>
                                    <a:lnTo>
                                      <a:pt x="116" y="112"/>
                                    </a:lnTo>
                                    <a:lnTo>
                                      <a:pt x="120" y="120"/>
                                    </a:lnTo>
                                    <a:lnTo>
                                      <a:pt x="177" y="139"/>
                                    </a:lnTo>
                                    <a:lnTo>
                                      <a:pt x="146" y="183"/>
                                    </a:lnTo>
                                    <a:lnTo>
                                      <a:pt x="142" y="189"/>
                                    </a:lnTo>
                                    <a:lnTo>
                                      <a:pt x="143" y="198"/>
                                    </a:lnTo>
                                    <a:lnTo>
                                      <a:pt x="156" y="208"/>
                                    </a:lnTo>
                                    <a:lnTo>
                                      <a:pt x="164" y="206"/>
                                    </a:lnTo>
                                    <a:lnTo>
                                      <a:pt x="200" y="156"/>
                                    </a:lnTo>
                                    <a:lnTo>
                                      <a:pt x="235" y="206"/>
                                    </a:lnTo>
                                    <a:lnTo>
                                      <a:pt x="244" y="208"/>
                                    </a:lnTo>
                                    <a:lnTo>
                                      <a:pt x="250" y="203"/>
                                    </a:lnTo>
                                    <a:lnTo>
                                      <a:pt x="256" y="198"/>
                                    </a:lnTo>
                                    <a:lnTo>
                                      <a:pt x="258" y="189"/>
                                    </a:lnTo>
                                    <a:lnTo>
                                      <a:pt x="253" y="183"/>
                                    </a:lnTo>
                                    <a:lnTo>
                                      <a:pt x="234" y="156"/>
                                    </a:lnTo>
                                    <a:lnTo>
                                      <a:pt x="222" y="139"/>
                                    </a:lnTo>
                                    <a:lnTo>
                                      <a:pt x="279" y="120"/>
                                    </a:lnTo>
                                    <a:lnTo>
                                      <a:pt x="281" y="116"/>
                                    </a:lnTo>
                                    <a:lnTo>
                                      <a:pt x="283" y="112"/>
                                    </a:lnTo>
                                    <a:moveTo>
                                      <a:pt x="402" y="8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73" y="0"/>
                                    </a:lnTo>
                                    <a:lnTo>
                                      <a:pt x="365" y="8"/>
                                    </a:lnTo>
                                    <a:lnTo>
                                      <a:pt x="365" y="46"/>
                                    </a:lnTo>
                                    <a:lnTo>
                                      <a:pt x="373" y="55"/>
                                    </a:lnTo>
                                    <a:lnTo>
                                      <a:pt x="394" y="55"/>
                                    </a:lnTo>
                                    <a:lnTo>
                                      <a:pt x="402" y="46"/>
                                    </a:lnTo>
                                    <a:lnTo>
                                      <a:pt x="402" y="8"/>
                                    </a:lnTo>
                                    <a:moveTo>
                                      <a:pt x="494" y="82"/>
                                    </a:moveTo>
                                    <a:lnTo>
                                      <a:pt x="487" y="62"/>
                                    </a:lnTo>
                                    <a:lnTo>
                                      <a:pt x="477" y="57"/>
                                    </a:lnTo>
                                    <a:lnTo>
                                      <a:pt x="383" y="89"/>
                                    </a:lnTo>
                                    <a:lnTo>
                                      <a:pt x="290" y="57"/>
                                    </a:lnTo>
                                    <a:lnTo>
                                      <a:pt x="280" y="62"/>
                                    </a:lnTo>
                                    <a:lnTo>
                                      <a:pt x="276" y="72"/>
                                    </a:lnTo>
                                    <a:lnTo>
                                      <a:pt x="273" y="82"/>
                                    </a:lnTo>
                                    <a:lnTo>
                                      <a:pt x="279" y="93"/>
                                    </a:lnTo>
                                    <a:lnTo>
                                      <a:pt x="354" y="118"/>
                                    </a:lnTo>
                                    <a:lnTo>
                                      <a:pt x="307" y="184"/>
                                    </a:lnTo>
                                    <a:lnTo>
                                      <a:pt x="309" y="196"/>
                                    </a:lnTo>
                                    <a:lnTo>
                                      <a:pt x="326" y="208"/>
                                    </a:lnTo>
                                    <a:lnTo>
                                      <a:pt x="337" y="206"/>
                                    </a:lnTo>
                                    <a:lnTo>
                                      <a:pt x="343" y="198"/>
                                    </a:lnTo>
                                    <a:lnTo>
                                      <a:pt x="384" y="140"/>
                                    </a:lnTo>
                                    <a:lnTo>
                                      <a:pt x="424" y="198"/>
                                    </a:lnTo>
                                    <a:lnTo>
                                      <a:pt x="430" y="206"/>
                                    </a:lnTo>
                                    <a:lnTo>
                                      <a:pt x="442" y="208"/>
                                    </a:lnTo>
                                    <a:lnTo>
                                      <a:pt x="458" y="196"/>
                                    </a:lnTo>
                                    <a:lnTo>
                                      <a:pt x="460" y="184"/>
                                    </a:lnTo>
                                    <a:lnTo>
                                      <a:pt x="429" y="140"/>
                                    </a:lnTo>
                                    <a:lnTo>
                                      <a:pt x="413" y="118"/>
                                    </a:lnTo>
                                    <a:lnTo>
                                      <a:pt x="488" y="93"/>
                                    </a:lnTo>
                                    <a:lnTo>
                                      <a:pt x="490" y="89"/>
                                    </a:lnTo>
                                    <a:lnTo>
                                      <a:pt x="494" y="82"/>
                                    </a:lnTo>
                                  </a:path>
                                </a:pathLst>
                              </a:custGeom>
                              <a:solidFill>
                                <a:srgbClr val="F1B82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AutoShape 9"/>
                            <wps:cNvSpPr>
                              <a:spLocks/>
                            </wps:cNvSpPr>
                            <wps:spPr bwMode="auto">
                              <a:xfrm>
                                <a:off x="7929" y="-927"/>
                                <a:ext cx="845" cy="262"/>
                              </a:xfrm>
                              <a:custGeom>
                                <a:avLst/>
                                <a:gdLst>
                                  <a:gd name="T0" fmla="+- 0 8094 7929"/>
                                  <a:gd name="T1" fmla="*/ T0 w 845"/>
                                  <a:gd name="T2" fmla="+- 0 -881 -926"/>
                                  <a:gd name="T3" fmla="*/ -881 h 262"/>
                                  <a:gd name="T4" fmla="+- 0 8071 7929"/>
                                  <a:gd name="T5" fmla="*/ T4 w 845"/>
                                  <a:gd name="T6" fmla="+- 0 -716 -926"/>
                                  <a:gd name="T7" fmla="*/ -716 h 262"/>
                                  <a:gd name="T8" fmla="+- 0 8001 7929"/>
                                  <a:gd name="T9" fmla="*/ T8 w 845"/>
                                  <a:gd name="T10" fmla="+- 0 -698 -926"/>
                                  <a:gd name="T11" fmla="*/ -698 h 262"/>
                                  <a:gd name="T12" fmla="+- 0 7971 7929"/>
                                  <a:gd name="T13" fmla="*/ T12 w 845"/>
                                  <a:gd name="T14" fmla="+- 0 -744 -926"/>
                                  <a:gd name="T15" fmla="*/ -744 h 262"/>
                                  <a:gd name="T16" fmla="+- 0 7982 7929"/>
                                  <a:gd name="T17" fmla="*/ T16 w 845"/>
                                  <a:gd name="T18" fmla="+- 0 -857 -926"/>
                                  <a:gd name="T19" fmla="*/ -857 h 262"/>
                                  <a:gd name="T20" fmla="+- 0 8072 7929"/>
                                  <a:gd name="T21" fmla="*/ T20 w 845"/>
                                  <a:gd name="T22" fmla="+- 0 -857 -926"/>
                                  <a:gd name="T23" fmla="*/ -857 h 262"/>
                                  <a:gd name="T24" fmla="+- 0 8068 7929"/>
                                  <a:gd name="T25" fmla="*/ T24 w 845"/>
                                  <a:gd name="T26" fmla="+- 0 -901 -926"/>
                                  <a:gd name="T27" fmla="*/ -901 h 262"/>
                                  <a:gd name="T28" fmla="+- 0 7936 7929"/>
                                  <a:gd name="T29" fmla="*/ T28 w 845"/>
                                  <a:gd name="T30" fmla="+- 0 -839 -926"/>
                                  <a:gd name="T31" fmla="*/ -839 h 262"/>
                                  <a:gd name="T32" fmla="+- 0 7984 7929"/>
                                  <a:gd name="T33" fmla="*/ T32 w 845"/>
                                  <a:gd name="T34" fmla="+- 0 -673 -926"/>
                                  <a:gd name="T35" fmla="*/ -673 h 262"/>
                                  <a:gd name="T36" fmla="+- 0 8099 7929"/>
                                  <a:gd name="T37" fmla="*/ T36 w 845"/>
                                  <a:gd name="T38" fmla="+- 0 -696 -926"/>
                                  <a:gd name="T39" fmla="*/ -696 h 262"/>
                                  <a:gd name="T40" fmla="+- 0 8246 7929"/>
                                  <a:gd name="T41" fmla="*/ T40 w 845"/>
                                  <a:gd name="T42" fmla="+- 0 -921 -926"/>
                                  <a:gd name="T43" fmla="*/ -921 h 262"/>
                                  <a:gd name="T44" fmla="+- 0 8199 7929"/>
                                  <a:gd name="T45" fmla="*/ T44 w 845"/>
                                  <a:gd name="T46" fmla="+- 0 -925 -926"/>
                                  <a:gd name="T47" fmla="*/ -925 h 262"/>
                                  <a:gd name="T48" fmla="+- 0 8169 7929"/>
                                  <a:gd name="T49" fmla="*/ T48 w 845"/>
                                  <a:gd name="T50" fmla="+- 0 -901 -926"/>
                                  <a:gd name="T51" fmla="*/ -901 h 262"/>
                                  <a:gd name="T52" fmla="+- 0 8165 7929"/>
                                  <a:gd name="T53" fmla="*/ T52 w 845"/>
                                  <a:gd name="T54" fmla="+- 0 -837 -926"/>
                                  <a:gd name="T55" fmla="*/ -837 h 262"/>
                                  <a:gd name="T56" fmla="+- 0 8165 7929"/>
                                  <a:gd name="T57" fmla="*/ T56 w 845"/>
                                  <a:gd name="T58" fmla="+- 0 -669 -926"/>
                                  <a:gd name="T59" fmla="*/ -669 h 262"/>
                                  <a:gd name="T60" fmla="+- 0 8244 7929"/>
                                  <a:gd name="T61" fmla="*/ T60 w 845"/>
                                  <a:gd name="T62" fmla="+- 0 -837 -926"/>
                                  <a:gd name="T63" fmla="*/ -837 h 262"/>
                                  <a:gd name="T64" fmla="+- 0 8235 7929"/>
                                  <a:gd name="T65" fmla="*/ T64 w 845"/>
                                  <a:gd name="T66" fmla="+- 0 -900 -926"/>
                                  <a:gd name="T67" fmla="*/ -900 h 262"/>
                                  <a:gd name="T68" fmla="+- 0 8252 7929"/>
                                  <a:gd name="T69" fmla="*/ T68 w 845"/>
                                  <a:gd name="T70" fmla="+- 0 -920 -926"/>
                                  <a:gd name="T71" fmla="*/ -920 h 262"/>
                                  <a:gd name="T72" fmla="+- 0 8298 7929"/>
                                  <a:gd name="T73" fmla="*/ T72 w 845"/>
                                  <a:gd name="T74" fmla="+- 0 -776 -926"/>
                                  <a:gd name="T75" fmla="*/ -776 h 262"/>
                                  <a:gd name="T76" fmla="+- 0 8325 7929"/>
                                  <a:gd name="T77" fmla="*/ T76 w 845"/>
                                  <a:gd name="T78" fmla="+- 0 -815 -926"/>
                                  <a:gd name="T79" fmla="*/ -815 h 262"/>
                                  <a:gd name="T80" fmla="+- 0 8356 7929"/>
                                  <a:gd name="T81" fmla="*/ T80 w 845"/>
                                  <a:gd name="T82" fmla="+- 0 -832 -926"/>
                                  <a:gd name="T83" fmla="*/ -832 h 262"/>
                                  <a:gd name="T84" fmla="+- 0 8309 7929"/>
                                  <a:gd name="T85" fmla="*/ T84 w 845"/>
                                  <a:gd name="T86" fmla="+- 0 -841 -926"/>
                                  <a:gd name="T87" fmla="*/ -841 h 262"/>
                                  <a:gd name="T88" fmla="+- 0 8252 7929"/>
                                  <a:gd name="T89" fmla="*/ T88 w 845"/>
                                  <a:gd name="T90" fmla="+- 0 -789 -926"/>
                                  <a:gd name="T91" fmla="*/ -789 h 262"/>
                                  <a:gd name="T92" fmla="+- 0 8303 7929"/>
                                  <a:gd name="T93" fmla="*/ T92 w 845"/>
                                  <a:gd name="T94" fmla="+- 0 -740 -926"/>
                                  <a:gd name="T95" fmla="*/ -740 h 262"/>
                                  <a:gd name="T96" fmla="+- 0 8328 7929"/>
                                  <a:gd name="T97" fmla="*/ T96 w 845"/>
                                  <a:gd name="T98" fmla="+- 0 -705 -926"/>
                                  <a:gd name="T99" fmla="*/ -705 h 262"/>
                                  <a:gd name="T100" fmla="+- 0 8287 7929"/>
                                  <a:gd name="T101" fmla="*/ T100 w 845"/>
                                  <a:gd name="T102" fmla="+- 0 -692 -926"/>
                                  <a:gd name="T103" fmla="*/ -692 h 262"/>
                                  <a:gd name="T104" fmla="+- 0 8250 7929"/>
                                  <a:gd name="T105" fmla="*/ T104 w 845"/>
                                  <a:gd name="T106" fmla="+- 0 -673 -926"/>
                                  <a:gd name="T107" fmla="*/ -673 h 262"/>
                                  <a:gd name="T108" fmla="+- 0 8302 7929"/>
                                  <a:gd name="T109" fmla="*/ T108 w 845"/>
                                  <a:gd name="T110" fmla="+- 0 -666 -926"/>
                                  <a:gd name="T111" fmla="*/ -666 h 262"/>
                                  <a:gd name="T112" fmla="+- 0 8360 7929"/>
                                  <a:gd name="T113" fmla="*/ T112 w 845"/>
                                  <a:gd name="T114" fmla="+- 0 -697 -926"/>
                                  <a:gd name="T115" fmla="*/ -697 h 262"/>
                                  <a:gd name="T116" fmla="+- 0 8473 7929"/>
                                  <a:gd name="T117" fmla="*/ T116 w 845"/>
                                  <a:gd name="T118" fmla="+- 0 -698 -926"/>
                                  <a:gd name="T119" fmla="*/ -698 h 262"/>
                                  <a:gd name="T120" fmla="+- 0 8433 7929"/>
                                  <a:gd name="T121" fmla="*/ T120 w 845"/>
                                  <a:gd name="T122" fmla="+- 0 -695 -926"/>
                                  <a:gd name="T123" fmla="*/ -695 h 262"/>
                                  <a:gd name="T124" fmla="+- 0 8472 7929"/>
                                  <a:gd name="T125" fmla="*/ T124 w 845"/>
                                  <a:gd name="T126" fmla="+- 0 -813 -926"/>
                                  <a:gd name="T127" fmla="*/ -813 h 262"/>
                                  <a:gd name="T128" fmla="+- 0 8394 7929"/>
                                  <a:gd name="T129" fmla="*/ T128 w 845"/>
                                  <a:gd name="T130" fmla="+- 0 -882 -926"/>
                                  <a:gd name="T131" fmla="*/ -882 h 262"/>
                                  <a:gd name="T132" fmla="+- 0 8394 7929"/>
                                  <a:gd name="T133" fmla="*/ T132 w 845"/>
                                  <a:gd name="T134" fmla="+- 0 -813 -926"/>
                                  <a:gd name="T135" fmla="*/ -813 h 262"/>
                                  <a:gd name="T136" fmla="+- 0 8416 7929"/>
                                  <a:gd name="T137" fmla="*/ T136 w 845"/>
                                  <a:gd name="T138" fmla="+- 0 -665 -926"/>
                                  <a:gd name="T139" fmla="*/ -665 h 262"/>
                                  <a:gd name="T140" fmla="+- 0 8465 7929"/>
                                  <a:gd name="T141" fmla="*/ T140 w 845"/>
                                  <a:gd name="T142" fmla="+- 0 -671 -926"/>
                                  <a:gd name="T143" fmla="*/ -671 h 262"/>
                                  <a:gd name="T144" fmla="+- 0 8613 7929"/>
                                  <a:gd name="T145" fmla="*/ T144 w 845"/>
                                  <a:gd name="T146" fmla="+- 0 -794 -926"/>
                                  <a:gd name="T147" fmla="*/ -794 h 262"/>
                                  <a:gd name="T148" fmla="+- 0 8585 7929"/>
                                  <a:gd name="T149" fmla="*/ T148 w 845"/>
                                  <a:gd name="T150" fmla="+- 0 -772 -926"/>
                                  <a:gd name="T151" fmla="*/ -772 h 262"/>
                                  <a:gd name="T152" fmla="+- 0 8540 7929"/>
                                  <a:gd name="T153" fmla="*/ T152 w 845"/>
                                  <a:gd name="T154" fmla="+- 0 -813 -926"/>
                                  <a:gd name="T155" fmla="*/ -813 h 262"/>
                                  <a:gd name="T156" fmla="+- 0 8583 7929"/>
                                  <a:gd name="T157" fmla="*/ T156 w 845"/>
                                  <a:gd name="T158" fmla="+- 0 -792 -926"/>
                                  <a:gd name="T159" fmla="*/ -792 h 262"/>
                                  <a:gd name="T160" fmla="+- 0 8552 7929"/>
                                  <a:gd name="T161" fmla="*/ T160 w 845"/>
                                  <a:gd name="T162" fmla="+- 0 -841 -926"/>
                                  <a:gd name="T163" fmla="*/ -841 h 262"/>
                                  <a:gd name="T164" fmla="+- 0 8480 7929"/>
                                  <a:gd name="T165" fmla="*/ T164 w 845"/>
                                  <a:gd name="T166" fmla="+- 0 -748 -926"/>
                                  <a:gd name="T167" fmla="*/ -748 h 262"/>
                                  <a:gd name="T168" fmla="+- 0 8546 7929"/>
                                  <a:gd name="T169" fmla="*/ T168 w 845"/>
                                  <a:gd name="T170" fmla="+- 0 -665 -926"/>
                                  <a:gd name="T171" fmla="*/ -665 h 262"/>
                                  <a:gd name="T172" fmla="+- 0 8616 7929"/>
                                  <a:gd name="T173" fmla="*/ T172 w 845"/>
                                  <a:gd name="T174" fmla="+- 0 -685 -926"/>
                                  <a:gd name="T175" fmla="*/ -685 h 262"/>
                                  <a:gd name="T176" fmla="+- 0 8578 7929"/>
                                  <a:gd name="T177" fmla="*/ T176 w 845"/>
                                  <a:gd name="T178" fmla="+- 0 -697 -926"/>
                                  <a:gd name="T179" fmla="*/ -697 h 262"/>
                                  <a:gd name="T180" fmla="+- 0 8526 7929"/>
                                  <a:gd name="T181" fmla="*/ T180 w 845"/>
                                  <a:gd name="T182" fmla="+- 0 -706 -926"/>
                                  <a:gd name="T183" fmla="*/ -706 h 262"/>
                                  <a:gd name="T184" fmla="+- 0 8617 7929"/>
                                  <a:gd name="T185" fmla="*/ T184 w 845"/>
                                  <a:gd name="T186" fmla="+- 0 -749 -926"/>
                                  <a:gd name="T187" fmla="*/ -749 h 262"/>
                                  <a:gd name="T188" fmla="+- 0 8740 7929"/>
                                  <a:gd name="T189" fmla="*/ T188 w 845"/>
                                  <a:gd name="T190" fmla="+- 0 -822 -926"/>
                                  <a:gd name="T191" fmla="*/ -822 h 262"/>
                                  <a:gd name="T192" fmla="+- 0 8710 7929"/>
                                  <a:gd name="T193" fmla="*/ T192 w 845"/>
                                  <a:gd name="T194" fmla="+- 0 -695 -926"/>
                                  <a:gd name="T195" fmla="*/ -695 h 262"/>
                                  <a:gd name="T196" fmla="+- 0 8670 7929"/>
                                  <a:gd name="T197" fmla="*/ T196 w 845"/>
                                  <a:gd name="T198" fmla="+- 0 -728 -926"/>
                                  <a:gd name="T199" fmla="*/ -728 h 262"/>
                                  <a:gd name="T200" fmla="+- 0 8687 7929"/>
                                  <a:gd name="T201" fmla="*/ T200 w 845"/>
                                  <a:gd name="T202" fmla="+- 0 -807 -926"/>
                                  <a:gd name="T203" fmla="*/ -807 h 262"/>
                                  <a:gd name="T204" fmla="+- 0 8740 7929"/>
                                  <a:gd name="T205" fmla="*/ T204 w 845"/>
                                  <a:gd name="T206" fmla="+- 0 -802 -926"/>
                                  <a:gd name="T207" fmla="*/ -802 h 262"/>
                                  <a:gd name="T208" fmla="+- 0 8704 7929"/>
                                  <a:gd name="T209" fmla="*/ T208 w 845"/>
                                  <a:gd name="T210" fmla="+- 0 -839 -926"/>
                                  <a:gd name="T211" fmla="*/ -839 h 262"/>
                                  <a:gd name="T212" fmla="+- 0 8636 7929"/>
                                  <a:gd name="T213" fmla="*/ T212 w 845"/>
                                  <a:gd name="T214" fmla="+- 0 -789 -926"/>
                                  <a:gd name="T215" fmla="*/ -789 h 262"/>
                                  <a:gd name="T216" fmla="+- 0 8664 7929"/>
                                  <a:gd name="T217" fmla="*/ T216 w 845"/>
                                  <a:gd name="T218" fmla="+- 0 -671 -926"/>
                                  <a:gd name="T219" fmla="*/ -671 h 262"/>
                                  <a:gd name="T220" fmla="+- 0 8727 7929"/>
                                  <a:gd name="T221" fmla="*/ T220 w 845"/>
                                  <a:gd name="T222" fmla="+- 0 -677 -926"/>
                                  <a:gd name="T223" fmla="*/ -677 h 262"/>
                                  <a:gd name="T224" fmla="+- 0 8773 7929"/>
                                  <a:gd name="T225" fmla="*/ T224 w 845"/>
                                  <a:gd name="T226" fmla="+- 0 -684 -926"/>
                                  <a:gd name="T227" fmla="*/ -684 h 262"/>
                                  <a:gd name="T228" fmla="+- 0 8773 7929"/>
                                  <a:gd name="T229" fmla="*/ T228 w 845"/>
                                  <a:gd name="T230" fmla="+- 0 -921 -926"/>
                                  <a:gd name="T231" fmla="*/ -921 h 2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  <a:cxn ang="0">
                                    <a:pos x="T177" y="T179"/>
                                  </a:cxn>
                                  <a:cxn ang="0">
                                    <a:pos x="T181" y="T183"/>
                                  </a:cxn>
                                  <a:cxn ang="0">
                                    <a:pos x="T185" y="T187"/>
                                  </a:cxn>
                                  <a:cxn ang="0">
                                    <a:pos x="T189" y="T191"/>
                                  </a:cxn>
                                  <a:cxn ang="0">
                                    <a:pos x="T193" y="T195"/>
                                  </a:cxn>
                                  <a:cxn ang="0">
                                    <a:pos x="T197" y="T199"/>
                                  </a:cxn>
                                  <a:cxn ang="0">
                                    <a:pos x="T201" y="T203"/>
                                  </a:cxn>
                                  <a:cxn ang="0">
                                    <a:pos x="T205" y="T207"/>
                                  </a:cxn>
                                  <a:cxn ang="0">
                                    <a:pos x="T209" y="T211"/>
                                  </a:cxn>
                                  <a:cxn ang="0">
                                    <a:pos x="T213" y="T215"/>
                                  </a:cxn>
                                  <a:cxn ang="0">
                                    <a:pos x="T217" y="T219"/>
                                  </a:cxn>
                                  <a:cxn ang="0">
                                    <a:pos x="T221" y="T223"/>
                                  </a:cxn>
                                  <a:cxn ang="0">
                                    <a:pos x="T225" y="T227"/>
                                  </a:cxn>
                                  <a:cxn ang="0">
                                    <a:pos x="T229" y="T231"/>
                                  </a:cxn>
                                </a:cxnLst>
                                <a:rect l="0" t="0" r="r" b="b"/>
                                <a:pathLst>
                                  <a:path w="845" h="262">
                                    <a:moveTo>
                                      <a:pt x="195" y="139"/>
                                    </a:moveTo>
                                    <a:lnTo>
                                      <a:pt x="188" y="87"/>
                                    </a:lnTo>
                                    <a:lnTo>
                                      <a:pt x="170" y="49"/>
                                    </a:lnTo>
                                    <a:lnTo>
                                      <a:pt x="165" y="45"/>
                                    </a:lnTo>
                                    <a:lnTo>
                                      <a:pt x="157" y="39"/>
                                    </a:lnTo>
                                    <a:lnTo>
                                      <a:pt x="157" y="139"/>
                                    </a:lnTo>
                                    <a:lnTo>
                                      <a:pt x="153" y="181"/>
                                    </a:lnTo>
                                    <a:lnTo>
                                      <a:pt x="142" y="210"/>
                                    </a:lnTo>
                                    <a:lnTo>
                                      <a:pt x="124" y="227"/>
                                    </a:lnTo>
                                    <a:lnTo>
                                      <a:pt x="98" y="233"/>
                                    </a:lnTo>
                                    <a:lnTo>
                                      <a:pt x="84" y="232"/>
                                    </a:lnTo>
                                    <a:lnTo>
                                      <a:pt x="72" y="228"/>
                                    </a:lnTo>
                                    <a:lnTo>
                                      <a:pt x="62" y="221"/>
                                    </a:lnTo>
                                    <a:lnTo>
                                      <a:pt x="54" y="212"/>
                                    </a:lnTo>
                                    <a:lnTo>
                                      <a:pt x="47" y="199"/>
                                    </a:lnTo>
                                    <a:lnTo>
                                      <a:pt x="42" y="182"/>
                                    </a:lnTo>
                                    <a:lnTo>
                                      <a:pt x="39" y="161"/>
                                    </a:lnTo>
                                    <a:lnTo>
                                      <a:pt x="38" y="139"/>
                                    </a:lnTo>
                                    <a:lnTo>
                                      <a:pt x="42" y="98"/>
                                    </a:lnTo>
                                    <a:lnTo>
                                      <a:pt x="53" y="69"/>
                                    </a:lnTo>
                                    <a:lnTo>
                                      <a:pt x="72" y="51"/>
                                    </a:lnTo>
                                    <a:lnTo>
                                      <a:pt x="98" y="45"/>
                                    </a:lnTo>
                                    <a:lnTo>
                                      <a:pt x="124" y="51"/>
                                    </a:lnTo>
                                    <a:lnTo>
                                      <a:pt x="143" y="69"/>
                                    </a:lnTo>
                                    <a:lnTo>
                                      <a:pt x="154" y="98"/>
                                    </a:lnTo>
                                    <a:lnTo>
                                      <a:pt x="157" y="139"/>
                                    </a:lnTo>
                                    <a:lnTo>
                                      <a:pt x="157" y="39"/>
                                    </a:lnTo>
                                    <a:lnTo>
                                      <a:pt x="139" y="25"/>
                                    </a:lnTo>
                                    <a:lnTo>
                                      <a:pt x="98" y="17"/>
                                    </a:lnTo>
                                    <a:lnTo>
                                      <a:pt x="56" y="25"/>
                                    </a:lnTo>
                                    <a:lnTo>
                                      <a:pt x="26" y="49"/>
                                    </a:lnTo>
                                    <a:lnTo>
                                      <a:pt x="7" y="87"/>
                                    </a:lnTo>
                                    <a:lnTo>
                                      <a:pt x="0" y="139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25" y="230"/>
                                    </a:lnTo>
                                    <a:lnTo>
                                      <a:pt x="55" y="253"/>
                                    </a:lnTo>
                                    <a:lnTo>
                                      <a:pt x="97" y="261"/>
                                    </a:lnTo>
                                    <a:lnTo>
                                      <a:pt x="139" y="253"/>
                                    </a:lnTo>
                                    <a:lnTo>
                                      <a:pt x="165" y="233"/>
                                    </a:lnTo>
                                    <a:lnTo>
                                      <a:pt x="170" y="230"/>
                                    </a:lnTo>
                                    <a:lnTo>
                                      <a:pt x="189" y="192"/>
                                    </a:lnTo>
                                    <a:lnTo>
                                      <a:pt x="195" y="139"/>
                                    </a:lnTo>
                                    <a:moveTo>
                                      <a:pt x="323" y="6"/>
                                    </a:moveTo>
                                    <a:lnTo>
                                      <a:pt x="317" y="5"/>
                                    </a:lnTo>
                                    <a:lnTo>
                                      <a:pt x="307" y="3"/>
                                    </a:lnTo>
                                    <a:lnTo>
                                      <a:pt x="295" y="1"/>
                                    </a:lnTo>
                                    <a:lnTo>
                                      <a:pt x="282" y="0"/>
                                    </a:lnTo>
                                    <a:lnTo>
                                      <a:pt x="270" y="1"/>
                                    </a:lnTo>
                                    <a:lnTo>
                                      <a:pt x="260" y="4"/>
                                    </a:lnTo>
                                    <a:lnTo>
                                      <a:pt x="251" y="10"/>
                                    </a:lnTo>
                                    <a:lnTo>
                                      <a:pt x="244" y="18"/>
                                    </a:lnTo>
                                    <a:lnTo>
                                      <a:pt x="240" y="25"/>
                                    </a:lnTo>
                                    <a:lnTo>
                                      <a:pt x="238" y="34"/>
                                    </a:lnTo>
                                    <a:lnTo>
                                      <a:pt x="237" y="45"/>
                                    </a:lnTo>
                                    <a:lnTo>
                                      <a:pt x="236" y="61"/>
                                    </a:lnTo>
                                    <a:lnTo>
                                      <a:pt x="236" y="89"/>
                                    </a:lnTo>
                                    <a:lnTo>
                                      <a:pt x="208" y="93"/>
                                    </a:lnTo>
                                    <a:lnTo>
                                      <a:pt x="208" y="113"/>
                                    </a:lnTo>
                                    <a:lnTo>
                                      <a:pt x="236" y="113"/>
                                    </a:lnTo>
                                    <a:lnTo>
                                      <a:pt x="236" y="257"/>
                                    </a:lnTo>
                                    <a:lnTo>
                                      <a:pt x="270" y="257"/>
                                    </a:lnTo>
                                    <a:lnTo>
                                      <a:pt x="270" y="113"/>
                                    </a:lnTo>
                                    <a:lnTo>
                                      <a:pt x="315" y="113"/>
                                    </a:lnTo>
                                    <a:lnTo>
                                      <a:pt x="315" y="89"/>
                                    </a:lnTo>
                                    <a:lnTo>
                                      <a:pt x="270" y="89"/>
                                    </a:lnTo>
                                    <a:lnTo>
                                      <a:pt x="270" y="33"/>
                                    </a:lnTo>
                                    <a:lnTo>
                                      <a:pt x="274" y="26"/>
                                    </a:lnTo>
                                    <a:lnTo>
                                      <a:pt x="306" y="26"/>
                                    </a:lnTo>
                                    <a:lnTo>
                                      <a:pt x="317" y="27"/>
                                    </a:lnTo>
                                    <a:lnTo>
                                      <a:pt x="320" y="28"/>
                                    </a:lnTo>
                                    <a:lnTo>
                                      <a:pt x="320" y="26"/>
                                    </a:lnTo>
                                    <a:lnTo>
                                      <a:pt x="323" y="6"/>
                                    </a:lnTo>
                                    <a:moveTo>
                                      <a:pt x="436" y="205"/>
                                    </a:moveTo>
                                    <a:lnTo>
                                      <a:pt x="423" y="173"/>
                                    </a:lnTo>
                                    <a:lnTo>
                                      <a:pt x="396" y="160"/>
                                    </a:lnTo>
                                    <a:lnTo>
                                      <a:pt x="369" y="150"/>
                                    </a:lnTo>
                                    <a:lnTo>
                                      <a:pt x="356" y="133"/>
                                    </a:lnTo>
                                    <a:lnTo>
                                      <a:pt x="356" y="118"/>
                                    </a:lnTo>
                                    <a:lnTo>
                                      <a:pt x="367" y="111"/>
                                    </a:lnTo>
                                    <a:lnTo>
                                      <a:pt x="396" y="111"/>
                                    </a:lnTo>
                                    <a:lnTo>
                                      <a:pt x="411" y="114"/>
                                    </a:lnTo>
                                    <a:lnTo>
                                      <a:pt x="422" y="116"/>
                                    </a:lnTo>
                                    <a:lnTo>
                                      <a:pt x="424" y="111"/>
                                    </a:lnTo>
                                    <a:lnTo>
                                      <a:pt x="427" y="94"/>
                                    </a:lnTo>
                                    <a:lnTo>
                                      <a:pt x="414" y="90"/>
                                    </a:lnTo>
                                    <a:lnTo>
                                      <a:pt x="402" y="88"/>
                                    </a:lnTo>
                                    <a:lnTo>
                                      <a:pt x="391" y="86"/>
                                    </a:lnTo>
                                    <a:lnTo>
                                      <a:pt x="380" y="85"/>
                                    </a:lnTo>
                                    <a:lnTo>
                                      <a:pt x="356" y="89"/>
                                    </a:lnTo>
                                    <a:lnTo>
                                      <a:pt x="338" y="99"/>
                                    </a:lnTo>
                                    <a:lnTo>
                                      <a:pt x="327" y="115"/>
                                    </a:lnTo>
                                    <a:lnTo>
                                      <a:pt x="323" y="137"/>
                                    </a:lnTo>
                                    <a:lnTo>
                                      <a:pt x="327" y="156"/>
                                    </a:lnTo>
                                    <a:lnTo>
                                      <a:pt x="337" y="169"/>
                                    </a:lnTo>
                                    <a:lnTo>
                                      <a:pt x="354" y="179"/>
                                    </a:lnTo>
                                    <a:lnTo>
                                      <a:pt x="374" y="186"/>
                                    </a:lnTo>
                                    <a:lnTo>
                                      <a:pt x="397" y="192"/>
                                    </a:lnTo>
                                    <a:lnTo>
                                      <a:pt x="401" y="197"/>
                                    </a:lnTo>
                                    <a:lnTo>
                                      <a:pt x="401" y="210"/>
                                    </a:lnTo>
                                    <a:lnTo>
                                      <a:pt x="399" y="221"/>
                                    </a:lnTo>
                                    <a:lnTo>
                                      <a:pt x="393" y="228"/>
                                    </a:lnTo>
                                    <a:lnTo>
                                      <a:pt x="382" y="233"/>
                                    </a:lnTo>
                                    <a:lnTo>
                                      <a:pt x="367" y="234"/>
                                    </a:lnTo>
                                    <a:lnTo>
                                      <a:pt x="358" y="234"/>
                                    </a:lnTo>
                                    <a:lnTo>
                                      <a:pt x="349" y="233"/>
                                    </a:lnTo>
                                    <a:lnTo>
                                      <a:pt x="338" y="232"/>
                                    </a:lnTo>
                                    <a:lnTo>
                                      <a:pt x="327" y="229"/>
                                    </a:lnTo>
                                    <a:lnTo>
                                      <a:pt x="321" y="253"/>
                                    </a:lnTo>
                                    <a:lnTo>
                                      <a:pt x="336" y="256"/>
                                    </a:lnTo>
                                    <a:lnTo>
                                      <a:pt x="349" y="259"/>
                                    </a:lnTo>
                                    <a:lnTo>
                                      <a:pt x="361" y="260"/>
                                    </a:lnTo>
                                    <a:lnTo>
                                      <a:pt x="373" y="260"/>
                                    </a:lnTo>
                                    <a:lnTo>
                                      <a:pt x="399" y="257"/>
                                    </a:lnTo>
                                    <a:lnTo>
                                      <a:pt x="419" y="246"/>
                                    </a:lnTo>
                                    <a:lnTo>
                                      <a:pt x="427" y="234"/>
                                    </a:lnTo>
                                    <a:lnTo>
                                      <a:pt x="431" y="229"/>
                                    </a:lnTo>
                                    <a:lnTo>
                                      <a:pt x="436" y="205"/>
                                    </a:lnTo>
                                    <a:moveTo>
                                      <a:pt x="549" y="250"/>
                                    </a:moveTo>
                                    <a:lnTo>
                                      <a:pt x="545" y="233"/>
                                    </a:lnTo>
                                    <a:lnTo>
                                      <a:pt x="544" y="228"/>
                                    </a:lnTo>
                                    <a:lnTo>
                                      <a:pt x="531" y="232"/>
                                    </a:lnTo>
                                    <a:lnTo>
                                      <a:pt x="524" y="233"/>
                                    </a:lnTo>
                                    <a:lnTo>
                                      <a:pt x="509" y="233"/>
                                    </a:lnTo>
                                    <a:lnTo>
                                      <a:pt x="504" y="231"/>
                                    </a:lnTo>
                                    <a:lnTo>
                                      <a:pt x="499" y="223"/>
                                    </a:lnTo>
                                    <a:lnTo>
                                      <a:pt x="499" y="222"/>
                                    </a:lnTo>
                                    <a:lnTo>
                                      <a:pt x="499" y="113"/>
                                    </a:lnTo>
                                    <a:lnTo>
                                      <a:pt x="543" y="113"/>
                                    </a:lnTo>
                                    <a:lnTo>
                                      <a:pt x="543" y="89"/>
                                    </a:lnTo>
                                    <a:lnTo>
                                      <a:pt x="499" y="89"/>
                                    </a:lnTo>
                                    <a:lnTo>
                                      <a:pt x="499" y="44"/>
                                    </a:lnTo>
                                    <a:lnTo>
                                      <a:pt x="465" y="44"/>
                                    </a:lnTo>
                                    <a:lnTo>
                                      <a:pt x="465" y="90"/>
                                    </a:lnTo>
                                    <a:lnTo>
                                      <a:pt x="437" y="94"/>
                                    </a:lnTo>
                                    <a:lnTo>
                                      <a:pt x="437" y="113"/>
                                    </a:lnTo>
                                    <a:lnTo>
                                      <a:pt x="465" y="113"/>
                                    </a:lnTo>
                                    <a:lnTo>
                                      <a:pt x="465" y="226"/>
                                    </a:lnTo>
                                    <a:lnTo>
                                      <a:pt x="466" y="235"/>
                                    </a:lnTo>
                                    <a:lnTo>
                                      <a:pt x="476" y="254"/>
                                    </a:lnTo>
                                    <a:lnTo>
                                      <a:pt x="487" y="261"/>
                                    </a:lnTo>
                                    <a:lnTo>
                                      <a:pt x="503" y="261"/>
                                    </a:lnTo>
                                    <a:lnTo>
                                      <a:pt x="513" y="260"/>
                                    </a:lnTo>
                                    <a:lnTo>
                                      <a:pt x="524" y="258"/>
                                    </a:lnTo>
                                    <a:lnTo>
                                      <a:pt x="536" y="255"/>
                                    </a:lnTo>
                                    <a:lnTo>
                                      <a:pt x="549" y="250"/>
                                    </a:lnTo>
                                    <a:moveTo>
                                      <a:pt x="688" y="170"/>
                                    </a:moveTo>
                                    <a:lnTo>
                                      <a:pt x="687" y="157"/>
                                    </a:lnTo>
                                    <a:lnTo>
                                      <a:pt x="684" y="132"/>
                                    </a:lnTo>
                                    <a:lnTo>
                                      <a:pt x="674" y="110"/>
                                    </a:lnTo>
                                    <a:lnTo>
                                      <a:pt x="672" y="106"/>
                                    </a:lnTo>
                                    <a:lnTo>
                                      <a:pt x="656" y="94"/>
                                    </a:lnTo>
                                    <a:lnTo>
                                      <a:pt x="656" y="154"/>
                                    </a:lnTo>
                                    <a:lnTo>
                                      <a:pt x="588" y="157"/>
                                    </a:lnTo>
                                    <a:lnTo>
                                      <a:pt x="592" y="137"/>
                                    </a:lnTo>
                                    <a:lnTo>
                                      <a:pt x="599" y="122"/>
                                    </a:lnTo>
                                    <a:lnTo>
                                      <a:pt x="611" y="113"/>
                                    </a:lnTo>
                                    <a:lnTo>
                                      <a:pt x="625" y="110"/>
                                    </a:lnTo>
                                    <a:lnTo>
                                      <a:pt x="639" y="112"/>
                                    </a:lnTo>
                                    <a:lnTo>
                                      <a:pt x="648" y="120"/>
                                    </a:lnTo>
                                    <a:lnTo>
                                      <a:pt x="654" y="134"/>
                                    </a:lnTo>
                                    <a:lnTo>
                                      <a:pt x="656" y="154"/>
                                    </a:lnTo>
                                    <a:lnTo>
                                      <a:pt x="656" y="94"/>
                                    </a:lnTo>
                                    <a:lnTo>
                                      <a:pt x="651" y="90"/>
                                    </a:lnTo>
                                    <a:lnTo>
                                      <a:pt x="623" y="85"/>
                                    </a:lnTo>
                                    <a:lnTo>
                                      <a:pt x="592" y="92"/>
                                    </a:lnTo>
                                    <a:lnTo>
                                      <a:pt x="570" y="111"/>
                                    </a:lnTo>
                                    <a:lnTo>
                                      <a:pt x="556" y="140"/>
                                    </a:lnTo>
                                    <a:lnTo>
                                      <a:pt x="551" y="178"/>
                                    </a:lnTo>
                                    <a:lnTo>
                                      <a:pt x="556" y="213"/>
                                    </a:lnTo>
                                    <a:lnTo>
                                      <a:pt x="569" y="239"/>
                                    </a:lnTo>
                                    <a:lnTo>
                                      <a:pt x="590" y="255"/>
                                    </a:lnTo>
                                    <a:lnTo>
                                      <a:pt x="617" y="261"/>
                                    </a:lnTo>
                                    <a:lnTo>
                                      <a:pt x="631" y="260"/>
                                    </a:lnTo>
                                    <a:lnTo>
                                      <a:pt x="646" y="257"/>
                                    </a:lnTo>
                                    <a:lnTo>
                                      <a:pt x="664" y="250"/>
                                    </a:lnTo>
                                    <a:lnTo>
                                      <a:pt x="687" y="241"/>
                                    </a:lnTo>
                                    <a:lnTo>
                                      <a:pt x="684" y="232"/>
                                    </a:lnTo>
                                    <a:lnTo>
                                      <a:pt x="680" y="220"/>
                                    </a:lnTo>
                                    <a:lnTo>
                                      <a:pt x="663" y="226"/>
                                    </a:lnTo>
                                    <a:lnTo>
                                      <a:pt x="649" y="229"/>
                                    </a:lnTo>
                                    <a:lnTo>
                                      <a:pt x="637" y="231"/>
                                    </a:lnTo>
                                    <a:lnTo>
                                      <a:pt x="626" y="232"/>
                                    </a:lnTo>
                                    <a:lnTo>
                                      <a:pt x="609" y="229"/>
                                    </a:lnTo>
                                    <a:lnTo>
                                      <a:pt x="597" y="220"/>
                                    </a:lnTo>
                                    <a:lnTo>
                                      <a:pt x="589" y="205"/>
                                    </a:lnTo>
                                    <a:lnTo>
                                      <a:pt x="587" y="183"/>
                                    </a:lnTo>
                                    <a:lnTo>
                                      <a:pt x="587" y="177"/>
                                    </a:lnTo>
                                    <a:lnTo>
                                      <a:pt x="688" y="177"/>
                                    </a:lnTo>
                                    <a:lnTo>
                                      <a:pt x="688" y="170"/>
                                    </a:lnTo>
                                    <a:moveTo>
                                      <a:pt x="844" y="5"/>
                                    </a:moveTo>
                                    <a:lnTo>
                                      <a:pt x="811" y="5"/>
                                    </a:lnTo>
                                    <a:lnTo>
                                      <a:pt x="811" y="104"/>
                                    </a:lnTo>
                                    <a:lnTo>
                                      <a:pt x="811" y="124"/>
                                    </a:lnTo>
                                    <a:lnTo>
                                      <a:pt x="811" y="221"/>
                                    </a:lnTo>
                                    <a:lnTo>
                                      <a:pt x="791" y="229"/>
                                    </a:lnTo>
                                    <a:lnTo>
                                      <a:pt x="781" y="231"/>
                                    </a:lnTo>
                                    <a:lnTo>
                                      <a:pt x="772" y="231"/>
                                    </a:lnTo>
                                    <a:lnTo>
                                      <a:pt x="757" y="227"/>
                                    </a:lnTo>
                                    <a:lnTo>
                                      <a:pt x="747" y="217"/>
                                    </a:lnTo>
                                    <a:lnTo>
                                      <a:pt x="741" y="198"/>
                                    </a:lnTo>
                                    <a:lnTo>
                                      <a:pt x="738" y="172"/>
                                    </a:lnTo>
                                    <a:lnTo>
                                      <a:pt x="741" y="147"/>
                                    </a:lnTo>
                                    <a:lnTo>
                                      <a:pt x="747" y="130"/>
                                    </a:lnTo>
                                    <a:lnTo>
                                      <a:pt x="758" y="119"/>
                                    </a:lnTo>
                                    <a:lnTo>
                                      <a:pt x="773" y="115"/>
                                    </a:lnTo>
                                    <a:lnTo>
                                      <a:pt x="783" y="115"/>
                                    </a:lnTo>
                                    <a:lnTo>
                                      <a:pt x="790" y="117"/>
                                    </a:lnTo>
                                    <a:lnTo>
                                      <a:pt x="811" y="124"/>
                                    </a:lnTo>
                                    <a:lnTo>
                                      <a:pt x="811" y="104"/>
                                    </a:lnTo>
                                    <a:lnTo>
                                      <a:pt x="799" y="97"/>
                                    </a:lnTo>
                                    <a:lnTo>
                                      <a:pt x="788" y="91"/>
                                    </a:lnTo>
                                    <a:lnTo>
                                      <a:pt x="775" y="87"/>
                                    </a:lnTo>
                                    <a:lnTo>
                                      <a:pt x="762" y="85"/>
                                    </a:lnTo>
                                    <a:lnTo>
                                      <a:pt x="738" y="91"/>
                                    </a:lnTo>
                                    <a:lnTo>
                                      <a:pt x="719" y="109"/>
                                    </a:lnTo>
                                    <a:lnTo>
                                      <a:pt x="707" y="137"/>
                                    </a:lnTo>
                                    <a:lnTo>
                                      <a:pt x="703" y="173"/>
                                    </a:lnTo>
                                    <a:lnTo>
                                      <a:pt x="706" y="210"/>
                                    </a:lnTo>
                                    <a:lnTo>
                                      <a:pt x="717" y="237"/>
                                    </a:lnTo>
                                    <a:lnTo>
                                      <a:pt x="735" y="255"/>
                                    </a:lnTo>
                                    <a:lnTo>
                                      <a:pt x="758" y="261"/>
                                    </a:lnTo>
                                    <a:lnTo>
                                      <a:pt x="771" y="259"/>
                                    </a:lnTo>
                                    <a:lnTo>
                                      <a:pt x="784" y="255"/>
                                    </a:lnTo>
                                    <a:lnTo>
                                      <a:pt x="798" y="249"/>
                                    </a:lnTo>
                                    <a:lnTo>
                                      <a:pt x="812" y="242"/>
                                    </a:lnTo>
                                    <a:lnTo>
                                      <a:pt x="812" y="257"/>
                                    </a:lnTo>
                                    <a:lnTo>
                                      <a:pt x="844" y="257"/>
                                    </a:lnTo>
                                    <a:lnTo>
                                      <a:pt x="844" y="242"/>
                                    </a:lnTo>
                                    <a:lnTo>
                                      <a:pt x="844" y="231"/>
                                    </a:lnTo>
                                    <a:lnTo>
                                      <a:pt x="844" y="115"/>
                                    </a:lnTo>
                                    <a:lnTo>
                                      <a:pt x="844" y="104"/>
                                    </a:lnTo>
                                    <a:lnTo>
                                      <a:pt x="844" y="5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09" y="-1222"/>
                                <a:ext cx="1100" cy="11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6E226E6" w14:textId="77777777" w:rsidR="006C70F7" w:rsidRDefault="006C70F7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14:paraId="2CFB0ACA" w14:textId="77777777" w:rsidR="006C70F7" w:rsidRDefault="006C70F7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14:paraId="35D9BAEE" w14:textId="77777777" w:rsidR="006C70F7" w:rsidRDefault="006C70F7">
                                  <w:pPr>
                                    <w:spacing w:before="11"/>
                                  </w:pPr>
                                </w:p>
                                <w:p w14:paraId="7CE5043D" w14:textId="77777777" w:rsidR="006C70F7" w:rsidRDefault="006C70F7">
                                  <w:pPr>
                                    <w:spacing w:line="216" w:lineRule="auto"/>
                                    <w:ind w:left="112" w:right="115"/>
                                    <w:rPr>
                                      <w:rFonts w:ascii="Trebuchet MS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w w:val="95"/>
                                      <w:sz w:val="16"/>
                                    </w:rPr>
                                    <w:t xml:space="preserve">Outstanding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16"/>
                                    </w:rPr>
                                    <w:t>Provider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8FB5960" id="Group 10" o:spid="_x0000_s1031" style="position:absolute;left:0;text-align:left;margin-left:269.95pt;margin-top:392.65pt;width:55pt;height:56.8pt;z-index:251633664;mso-position-horizontal-relative:page" coordorigin="7809,-1222" coordsize="1100,1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">
                    <v:shape id="Freeform 7" o:spid="_x0000_s1032" style="position:absolute;left:7809;top:-1222;width:1100;height:1136;visibility:visible;mso-wrap-style:square;v-text-anchor:top" coordsize="1100,1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" path="m884,l,,,1136r884,l952,1124r59,-31l1058,1045r30,-61l1099,914r,-692l1088,152,1058,91,1011,43,952,12,884,xe" fillcolor="#1b094f" stroked="f">
                      <v:path arrowok="t" o:connecttype="custom" o:connectlocs="884,-1222;0,-1222;0,-86;884,-86;952,-98;1011,-129;1058,-177;1088,-238;1099,-308;1099,-1000;1088,-1070;1058,-1131;1011,-1179;952,-1210;884,-1222" o:connectangles="0,0,0,0,0,0,0,0,0,0,0,0,0,0,0"/>
                    </v:shape>
                    <v:shape id="AutoShape 8" o:spid="_x0000_s1033" style="position:absolute;left:8254;top:-1105;width:494;height:209;visibility:visible;mso-wrap-style:square;v-text-anchor:top" coordsize="494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" path="m73,94l68,89r-11,l52,94r,21l57,120r11,l73,115r,-21m125,136r-4,-12l116,121,62,139,9,121r-6,3l,136r3,6l46,156,23,189r-4,5l20,200r5,4l30,207r6,-1l39,201,62,169r23,32l89,206r6,1l105,200r1,-6l88,169,79,156r43,-14l123,139r2,-3m214,56r-7,-7l192,49r-6,7l186,84r6,7l207,91r7,-7l214,56t69,56l281,104r-2,-7l271,92r-71,24l128,92r-8,5l118,104r-2,8l120,120r57,19l146,183r-4,6l143,198r13,10l164,206r36,-50l235,206r9,2l250,203r6,-5l258,189r-5,-6l234,156,222,139r57,-19l281,116r2,-4m402,8l394,,373,r-8,8l365,46r8,9l394,55r8,-9l402,8t92,74l487,62,477,57,383,89,290,57r-10,5l276,72r-3,10l279,93r75,25l307,184r2,12l326,208r11,-2l343,198r41,-58l424,198r6,8l442,208r16,-12l460,184,429,140,413,118,488,93r2,-4l494,82e" fillcolor="#f1b825" stroked="f">
                      <v:path arrowok="t" o:connecttype="custom" o:connectlocs="68,-1015;52,-1010;57,-984;73,-989;125,-968;116,-983;9,-983;0,-968;46,-948;19,-910;25,-900;36,-898;62,-935;89,-898;105,-904;88,-935;122,-962;125,-968;207,-1055;186,-1048;192,-1013;214,-1020;283,-992;279,-1007;200,-988;120,-1007;116,-992;177,-965;142,-915;156,-896;200,-948;244,-896;256,-906;253,-921;222,-965;281,-988;402,-1096;373,-1104;365,-1058;394,-1049;402,-1096;487,-1042;383,-1015;280,-1042;273,-1022;354,-986;309,-908;337,-898;384,-964;430,-898;458,-908;429,-964;488,-1011;494,-1022" o:connectangles="0,0,0,0,0,0,0,0,0,0,0,0,0,0,0,0,0,0,0,0,0,0,0,0,0,0,0,0,0,0,0,0,0,0,0,0,0,0,0,0,0,0,0,0,0,0,0,0,0,0,0,0,0,0"/>
                    </v:shape>
                    <v:shape id="AutoShape 9" o:spid="_x0000_s1034" style="position:absolute;left:7929;top:-927;width:845;height:262;visibility:visible;mso-wrap-style:square;v-text-anchor:top" coordsize="845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" path="m195,139l188,87,170,49r-5,-4l157,39r,100l153,181r-11,29l124,227r-26,6l84,232,72,228,62,221r-8,-9l47,199,42,182,39,161,38,139,42,98,53,69,72,51,98,45r26,6l143,69r11,29l157,139r,-100l139,25,98,17,56,25,26,49,7,87,,139r6,53l25,230r30,23l97,261r42,-8l165,233r5,-3l189,192r6,-53m323,6l317,5,307,3,295,1,282,,270,1,260,4r-9,6l244,18r-4,7l238,34r-1,11l236,61r,28l208,93r,20l236,113r,144l270,257r,-144l315,113r,-24l270,89r,-56l274,26r32,l317,27r3,1l320,26,323,6m436,205l423,173,396,160,369,150,356,133r,-15l367,111r29,l411,114r11,2l424,111r3,-17l414,90,402,88,391,86,380,85r-24,4l338,99r-11,16l323,137r4,19l337,169r17,10l374,186r23,6l401,197r,13l399,221r-6,7l382,233r-15,1l358,234r-9,-1l338,232r-11,-3l321,253r15,3l349,259r12,1l373,260r26,-3l419,246r8,-12l431,229r5,-24m549,250r-4,-17l544,228r-13,4l524,233r-15,l504,231r-5,-8l499,222r,-109l543,113r,-24l499,89r,-45l465,44r,46l437,94r,19l465,113r,113l466,235r10,19l487,261r16,l513,260r11,-2l536,255r13,-5m688,170r-1,-13l684,132,674,110r-2,-4l656,94r,60l588,157r4,-20l599,122r12,-9l625,110r14,2l648,120r6,14l656,154r,-60l651,90,623,85r-31,7l570,111r-14,29l551,178r5,35l569,239r21,16l617,261r14,-1l646,257r18,-7l687,241r-3,-9l680,220r-17,6l649,229r-12,2l626,232r-17,-3l597,220r-8,-15l587,183r,-6l688,177r,-7m844,5r-33,l811,104r,20l811,221r-20,8l781,231r-9,l757,227,747,217r-6,-19l738,172r3,-25l747,130r11,-11l773,115r10,l790,117r21,7l811,104,799,97,788,91,775,87,762,85r-24,6l719,109r-12,28l703,173r3,37l717,237r18,18l758,261r13,-2l784,255r14,-6l812,242r,15l844,257r,-15l844,231r,-116l844,104r,-99e" stroked="f">
                      <v:path arrowok="t" o:connecttype="custom" o:connectlocs="165,-881;142,-716;72,-698;42,-744;53,-857;143,-857;139,-901;7,-839;55,-673;170,-696;317,-921;270,-925;240,-901;236,-837;236,-669;315,-837;306,-900;323,-920;369,-776;396,-815;427,-832;380,-841;323,-789;374,-740;399,-705;358,-692;321,-673;373,-666;431,-697;544,-698;504,-695;543,-813;465,-882;465,-813;487,-665;536,-671;684,-794;656,-772;611,-813;654,-792;623,-841;551,-748;617,-665;687,-685;649,-697;597,-706;688,-749;811,-822;781,-695;741,-728;758,-807;811,-802;775,-839;707,-789;735,-671;798,-677;844,-684;844,-921" o:connectangles="0,0,0,0,0,0,0,0,0,0,0,0,0,0,0,0,0,0,0,0,0,0,0,0,0,0,0,0,0,0,0,0,0,0,0,0,0,0,0,0,0,0,0,0,0,0,0,0,0,0,0,0,0,0,0,0,0,0"/>
                    </v:shape>
                    <v:shape id="Text Box 10" o:spid="_x0000_s1035" type="#_x0000_t202" style="position:absolute;left:7809;top:-1222;width:1100;height:1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    <v:textbox inset="0,0,0,0">
                        <w:txbxContent>
                          <w:p w14:paraId="06E226E6" w14:textId="77777777" w:rsidR="006C70F7" w:rsidRDefault="006C70F7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2CFB0ACA" w14:textId="77777777" w:rsidR="006C70F7" w:rsidRDefault="006C70F7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35D9BAEE" w14:textId="77777777" w:rsidR="006C70F7" w:rsidRDefault="006C70F7">
                            <w:pPr>
                              <w:spacing w:before="11"/>
                            </w:pPr>
                          </w:p>
                          <w:p w14:paraId="7CE5043D" w14:textId="77777777" w:rsidR="006C70F7" w:rsidRDefault="006C70F7">
                            <w:pPr>
                              <w:spacing w:line="216" w:lineRule="auto"/>
                              <w:ind w:left="112" w:right="115"/>
                              <w:rPr>
                                <w:rFonts w:ascii="Trebuchet MS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w w:val="95"/>
                                <w:sz w:val="16"/>
                              </w:rPr>
                              <w:t xml:space="preserve">Outstanding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16"/>
                              </w:rPr>
                              <w:t>Provider</w:t>
                            </w:r>
                          </w:p>
                        </w:txbxContent>
                      </v:textbox>
                    </v:shape>
                    <w10:wrap anchorx="page"/>
                  </v:group>
                </w:pict>
              </mc:Fallback>
            </mc:AlternateContent>
          </w:r>
        </w:p>
      </w:tc>
    </w:tr>
  </w:tbl>
  <w:p w14:paraId="4084AEB8" w14:textId="266F4134" w:rsidR="00A31FF8" w:rsidRDefault="00A31FF8" w:rsidP="00715837">
    <w:pPr>
      <w:pStyle w:val="Footer"/>
      <w:rPr>
        <w:sz w:val="16"/>
        <w:szCs w:val="16"/>
      </w:rPr>
    </w:pPr>
  </w:p>
  <w:p w14:paraId="11DC9DAE" w14:textId="5BF29419" w:rsidR="006C70F7" w:rsidRPr="00E65813" w:rsidRDefault="006C70F7" w:rsidP="00E65813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C9839" w14:textId="77777777" w:rsidR="00A40AAF" w:rsidRDefault="00A40AAF">
      <w:r>
        <w:separator/>
      </w:r>
    </w:p>
  </w:footnote>
  <w:footnote w:type="continuationSeparator" w:id="0">
    <w:p w14:paraId="61BEECD2" w14:textId="77777777" w:rsidR="00A40AAF" w:rsidRDefault="00A40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45A69" w14:textId="77777777" w:rsidR="002C53D8" w:rsidRPr="002C53D8" w:rsidRDefault="002C53D8" w:rsidP="00E9205C">
    <w:pPr>
      <w:pStyle w:val="Header"/>
      <w:tabs>
        <w:tab w:val="clear" w:pos="4153"/>
        <w:tab w:val="clear" w:pos="8306"/>
      </w:tabs>
      <w:ind w:left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443B0"/>
    <w:multiLevelType w:val="hybridMultilevel"/>
    <w:tmpl w:val="B1C4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E0DE4"/>
    <w:multiLevelType w:val="hybridMultilevel"/>
    <w:tmpl w:val="28CC6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84884"/>
    <w:multiLevelType w:val="hybridMultilevel"/>
    <w:tmpl w:val="82E65A46"/>
    <w:lvl w:ilvl="0" w:tplc="8ADEF878">
      <w:start w:val="1"/>
      <w:numFmt w:val="lowerLetter"/>
      <w:lvlText w:val="%1)"/>
      <w:lvlJc w:val="left"/>
      <w:pPr>
        <w:ind w:left="498" w:hanging="360"/>
      </w:pPr>
      <w:rPr>
        <w:rFonts w:hint="default"/>
        <w:strike/>
        <w:spacing w:val="-4"/>
        <w:w w:val="99"/>
      </w:rPr>
    </w:lvl>
    <w:lvl w:ilvl="1" w:tplc="A1604C18">
      <w:start w:val="1"/>
      <w:numFmt w:val="decimal"/>
      <w:lvlText w:val="%2."/>
      <w:lvlJc w:val="left"/>
      <w:pPr>
        <w:ind w:left="826" w:hanging="281"/>
        <w:jc w:val="right"/>
      </w:pPr>
      <w:rPr>
        <w:rFonts w:ascii="Arial" w:eastAsia="Arial" w:hAnsi="Arial" w:hint="default"/>
        <w:w w:val="100"/>
        <w:sz w:val="24"/>
        <w:szCs w:val="24"/>
      </w:rPr>
    </w:lvl>
    <w:lvl w:ilvl="2" w:tplc="8B6C2A22">
      <w:start w:val="1"/>
      <w:numFmt w:val="decimal"/>
      <w:lvlText w:val="%3."/>
      <w:lvlJc w:val="left"/>
      <w:pPr>
        <w:ind w:left="1038" w:hanging="360"/>
      </w:pPr>
      <w:rPr>
        <w:rFonts w:ascii="Arial" w:eastAsia="Arial" w:hAnsi="Arial" w:hint="default"/>
        <w:spacing w:val="-5"/>
        <w:w w:val="99"/>
        <w:sz w:val="24"/>
        <w:szCs w:val="24"/>
      </w:rPr>
    </w:lvl>
    <w:lvl w:ilvl="3" w:tplc="E402C560">
      <w:start w:val="1"/>
      <w:numFmt w:val="bullet"/>
      <w:lvlText w:val="•"/>
      <w:lvlJc w:val="left"/>
      <w:pPr>
        <w:ind w:left="1978" w:hanging="360"/>
      </w:pPr>
      <w:rPr>
        <w:rFonts w:hint="default"/>
      </w:rPr>
    </w:lvl>
    <w:lvl w:ilvl="4" w:tplc="753E2E9A">
      <w:start w:val="1"/>
      <w:numFmt w:val="bullet"/>
      <w:lvlText w:val="•"/>
      <w:lvlJc w:val="left"/>
      <w:pPr>
        <w:ind w:left="2916" w:hanging="360"/>
      </w:pPr>
      <w:rPr>
        <w:rFonts w:hint="default"/>
      </w:rPr>
    </w:lvl>
    <w:lvl w:ilvl="5" w:tplc="1BD41B44">
      <w:start w:val="1"/>
      <w:numFmt w:val="bullet"/>
      <w:lvlText w:val="•"/>
      <w:lvlJc w:val="left"/>
      <w:pPr>
        <w:ind w:left="3854" w:hanging="360"/>
      </w:pPr>
      <w:rPr>
        <w:rFonts w:hint="default"/>
      </w:rPr>
    </w:lvl>
    <w:lvl w:ilvl="6" w:tplc="7AB25D06">
      <w:start w:val="1"/>
      <w:numFmt w:val="bullet"/>
      <w:lvlText w:val="•"/>
      <w:lvlJc w:val="left"/>
      <w:pPr>
        <w:ind w:left="4793" w:hanging="360"/>
      </w:pPr>
      <w:rPr>
        <w:rFonts w:hint="default"/>
      </w:rPr>
    </w:lvl>
    <w:lvl w:ilvl="7" w:tplc="027A3A82">
      <w:start w:val="1"/>
      <w:numFmt w:val="bullet"/>
      <w:lvlText w:val="•"/>
      <w:lvlJc w:val="left"/>
      <w:pPr>
        <w:ind w:left="5731" w:hanging="360"/>
      </w:pPr>
      <w:rPr>
        <w:rFonts w:hint="default"/>
      </w:rPr>
    </w:lvl>
    <w:lvl w:ilvl="8" w:tplc="FE800F8E">
      <w:start w:val="1"/>
      <w:numFmt w:val="bullet"/>
      <w:lvlText w:val="•"/>
      <w:lvlJc w:val="left"/>
      <w:pPr>
        <w:ind w:left="6669" w:hanging="360"/>
      </w:pPr>
      <w:rPr>
        <w:rFonts w:hint="default"/>
      </w:rPr>
    </w:lvl>
  </w:abstractNum>
  <w:abstractNum w:abstractNumId="3" w15:restartNumberingAfterBreak="0">
    <w:nsid w:val="16BD02AC"/>
    <w:multiLevelType w:val="hybridMultilevel"/>
    <w:tmpl w:val="0B588A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A94CE7"/>
    <w:multiLevelType w:val="hybridMultilevel"/>
    <w:tmpl w:val="C39E320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BF4A18"/>
    <w:multiLevelType w:val="hybridMultilevel"/>
    <w:tmpl w:val="6EA415F6"/>
    <w:lvl w:ilvl="0" w:tplc="E2580B32">
      <w:start w:val="1"/>
      <w:numFmt w:val="bullet"/>
      <w:lvlText w:val=""/>
      <w:lvlJc w:val="left"/>
      <w:pPr>
        <w:ind w:left="1848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E8165242">
      <w:start w:val="1"/>
      <w:numFmt w:val="bullet"/>
      <w:lvlText w:val="•"/>
      <w:lvlJc w:val="left"/>
      <w:pPr>
        <w:ind w:left="2820" w:hanging="360"/>
      </w:pPr>
      <w:rPr>
        <w:rFonts w:hint="default"/>
      </w:rPr>
    </w:lvl>
    <w:lvl w:ilvl="2" w:tplc="381C0B20">
      <w:start w:val="1"/>
      <w:numFmt w:val="bullet"/>
      <w:lvlText w:val="•"/>
      <w:lvlJc w:val="left"/>
      <w:pPr>
        <w:ind w:left="3792" w:hanging="360"/>
      </w:pPr>
      <w:rPr>
        <w:rFonts w:hint="default"/>
      </w:rPr>
    </w:lvl>
    <w:lvl w:ilvl="3" w:tplc="308CE612">
      <w:start w:val="1"/>
      <w:numFmt w:val="bullet"/>
      <w:lvlText w:val="•"/>
      <w:lvlJc w:val="left"/>
      <w:pPr>
        <w:ind w:left="4763" w:hanging="360"/>
      </w:pPr>
      <w:rPr>
        <w:rFonts w:hint="default"/>
      </w:rPr>
    </w:lvl>
    <w:lvl w:ilvl="4" w:tplc="E900622C">
      <w:start w:val="1"/>
      <w:numFmt w:val="bullet"/>
      <w:lvlText w:val="•"/>
      <w:lvlJc w:val="left"/>
      <w:pPr>
        <w:ind w:left="5735" w:hanging="360"/>
      </w:pPr>
      <w:rPr>
        <w:rFonts w:hint="default"/>
      </w:rPr>
    </w:lvl>
    <w:lvl w:ilvl="5" w:tplc="8B022F70">
      <w:start w:val="1"/>
      <w:numFmt w:val="bullet"/>
      <w:lvlText w:val="•"/>
      <w:lvlJc w:val="left"/>
      <w:pPr>
        <w:ind w:left="6707" w:hanging="360"/>
      </w:pPr>
      <w:rPr>
        <w:rFonts w:hint="default"/>
      </w:rPr>
    </w:lvl>
    <w:lvl w:ilvl="6" w:tplc="2F8A0730">
      <w:start w:val="1"/>
      <w:numFmt w:val="bullet"/>
      <w:lvlText w:val="•"/>
      <w:lvlJc w:val="left"/>
      <w:pPr>
        <w:ind w:left="7679" w:hanging="360"/>
      </w:pPr>
      <w:rPr>
        <w:rFonts w:hint="default"/>
      </w:rPr>
    </w:lvl>
    <w:lvl w:ilvl="7" w:tplc="1248C6F6">
      <w:start w:val="1"/>
      <w:numFmt w:val="bullet"/>
      <w:lvlText w:val="•"/>
      <w:lvlJc w:val="left"/>
      <w:pPr>
        <w:ind w:left="8651" w:hanging="360"/>
      </w:pPr>
      <w:rPr>
        <w:rFonts w:hint="default"/>
      </w:rPr>
    </w:lvl>
    <w:lvl w:ilvl="8" w:tplc="505A0DF4">
      <w:start w:val="1"/>
      <w:numFmt w:val="bullet"/>
      <w:lvlText w:val="•"/>
      <w:lvlJc w:val="left"/>
      <w:pPr>
        <w:ind w:left="9622" w:hanging="360"/>
      </w:pPr>
      <w:rPr>
        <w:rFonts w:hint="default"/>
      </w:rPr>
    </w:lvl>
  </w:abstractNum>
  <w:abstractNum w:abstractNumId="6" w15:restartNumberingAfterBreak="0">
    <w:nsid w:val="2D3742B3"/>
    <w:multiLevelType w:val="hybridMultilevel"/>
    <w:tmpl w:val="30F0E920"/>
    <w:lvl w:ilvl="0" w:tplc="2F0AEA18">
      <w:start w:val="1"/>
      <w:numFmt w:val="bullet"/>
      <w:lvlText w:val=""/>
      <w:lvlJc w:val="left"/>
      <w:pPr>
        <w:ind w:left="478" w:hanging="360"/>
      </w:pPr>
      <w:rPr>
        <w:rFonts w:ascii="Symbol" w:eastAsia="Symbol" w:hAnsi="Symbol" w:hint="default"/>
        <w:w w:val="100"/>
      </w:rPr>
    </w:lvl>
    <w:lvl w:ilvl="1" w:tplc="196CB24E">
      <w:start w:val="1"/>
      <w:numFmt w:val="bullet"/>
      <w:lvlText w:val=""/>
      <w:lvlJc w:val="left"/>
      <w:pPr>
        <w:ind w:left="898" w:hanging="360"/>
      </w:pPr>
      <w:rPr>
        <w:rFonts w:ascii="Symbol" w:eastAsia="Symbol" w:hAnsi="Symbol" w:hint="default"/>
        <w:w w:val="100"/>
      </w:rPr>
    </w:lvl>
    <w:lvl w:ilvl="2" w:tplc="E150510E">
      <w:start w:val="1"/>
      <w:numFmt w:val="bullet"/>
      <w:lvlText w:val="•"/>
      <w:lvlJc w:val="left"/>
      <w:pPr>
        <w:ind w:left="1040" w:hanging="360"/>
      </w:pPr>
      <w:rPr>
        <w:rFonts w:hint="default"/>
      </w:rPr>
    </w:lvl>
    <w:lvl w:ilvl="3" w:tplc="0D1AE7A4">
      <w:start w:val="1"/>
      <w:numFmt w:val="bullet"/>
      <w:lvlText w:val="•"/>
      <w:lvlJc w:val="left"/>
      <w:pPr>
        <w:ind w:left="1978" w:hanging="360"/>
      </w:pPr>
      <w:rPr>
        <w:rFonts w:hint="default"/>
      </w:rPr>
    </w:lvl>
    <w:lvl w:ilvl="4" w:tplc="3EC0ABFC">
      <w:start w:val="1"/>
      <w:numFmt w:val="bullet"/>
      <w:lvlText w:val="•"/>
      <w:lvlJc w:val="left"/>
      <w:pPr>
        <w:ind w:left="2916" w:hanging="360"/>
      </w:pPr>
      <w:rPr>
        <w:rFonts w:hint="default"/>
      </w:rPr>
    </w:lvl>
    <w:lvl w:ilvl="5" w:tplc="973A3324">
      <w:start w:val="1"/>
      <w:numFmt w:val="bullet"/>
      <w:lvlText w:val="•"/>
      <w:lvlJc w:val="left"/>
      <w:pPr>
        <w:ind w:left="3854" w:hanging="360"/>
      </w:pPr>
      <w:rPr>
        <w:rFonts w:hint="default"/>
      </w:rPr>
    </w:lvl>
    <w:lvl w:ilvl="6" w:tplc="78220FA6">
      <w:start w:val="1"/>
      <w:numFmt w:val="bullet"/>
      <w:lvlText w:val="•"/>
      <w:lvlJc w:val="left"/>
      <w:pPr>
        <w:ind w:left="4793" w:hanging="360"/>
      </w:pPr>
      <w:rPr>
        <w:rFonts w:hint="default"/>
      </w:rPr>
    </w:lvl>
    <w:lvl w:ilvl="7" w:tplc="BC160B6C">
      <w:start w:val="1"/>
      <w:numFmt w:val="bullet"/>
      <w:lvlText w:val="•"/>
      <w:lvlJc w:val="left"/>
      <w:pPr>
        <w:ind w:left="5731" w:hanging="360"/>
      </w:pPr>
      <w:rPr>
        <w:rFonts w:hint="default"/>
      </w:rPr>
    </w:lvl>
    <w:lvl w:ilvl="8" w:tplc="A3BE4F78">
      <w:start w:val="1"/>
      <w:numFmt w:val="bullet"/>
      <w:lvlText w:val="•"/>
      <w:lvlJc w:val="left"/>
      <w:pPr>
        <w:ind w:left="6669" w:hanging="360"/>
      </w:pPr>
      <w:rPr>
        <w:rFonts w:hint="default"/>
      </w:rPr>
    </w:lvl>
  </w:abstractNum>
  <w:abstractNum w:abstractNumId="7" w15:restartNumberingAfterBreak="0">
    <w:nsid w:val="2E25031D"/>
    <w:multiLevelType w:val="hybridMultilevel"/>
    <w:tmpl w:val="181AE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46AAA"/>
    <w:multiLevelType w:val="hybridMultilevel"/>
    <w:tmpl w:val="A05ED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36533"/>
    <w:multiLevelType w:val="multilevel"/>
    <w:tmpl w:val="35489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6A016A"/>
    <w:multiLevelType w:val="hybridMultilevel"/>
    <w:tmpl w:val="CACA2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77AA1"/>
    <w:multiLevelType w:val="hybridMultilevel"/>
    <w:tmpl w:val="6C020E06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E3A7A76"/>
    <w:multiLevelType w:val="hybridMultilevel"/>
    <w:tmpl w:val="9BE41A0E"/>
    <w:lvl w:ilvl="0" w:tplc="08090001">
      <w:start w:val="1"/>
      <w:numFmt w:val="bullet"/>
      <w:lvlText w:val=""/>
      <w:lvlJc w:val="left"/>
      <w:pPr>
        <w:ind w:left="3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83" w:hanging="360"/>
      </w:pPr>
      <w:rPr>
        <w:rFonts w:ascii="Wingdings" w:hAnsi="Wingdings" w:hint="default"/>
      </w:rPr>
    </w:lvl>
  </w:abstractNum>
  <w:abstractNum w:abstractNumId="13" w15:restartNumberingAfterBreak="0">
    <w:nsid w:val="42E62BE6"/>
    <w:multiLevelType w:val="hybridMultilevel"/>
    <w:tmpl w:val="AB9055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533D0"/>
    <w:multiLevelType w:val="hybridMultilevel"/>
    <w:tmpl w:val="CDDAC91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AE272F6"/>
    <w:multiLevelType w:val="hybridMultilevel"/>
    <w:tmpl w:val="4C305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3839CC"/>
    <w:multiLevelType w:val="multilevel"/>
    <w:tmpl w:val="1840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2400A28"/>
    <w:multiLevelType w:val="hybridMultilevel"/>
    <w:tmpl w:val="867CB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7789C"/>
    <w:multiLevelType w:val="hybridMultilevel"/>
    <w:tmpl w:val="9E80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57FC8"/>
    <w:multiLevelType w:val="hybridMultilevel"/>
    <w:tmpl w:val="DA0811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492D8B"/>
    <w:multiLevelType w:val="hybridMultilevel"/>
    <w:tmpl w:val="A6A44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DC7BCE"/>
    <w:multiLevelType w:val="hybridMultilevel"/>
    <w:tmpl w:val="BF8E1D5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D973C0"/>
    <w:multiLevelType w:val="hybridMultilevel"/>
    <w:tmpl w:val="B692B6F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C250D9"/>
    <w:multiLevelType w:val="hybridMultilevel"/>
    <w:tmpl w:val="224E53BA"/>
    <w:lvl w:ilvl="0" w:tplc="61C4FA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B2D2D84"/>
    <w:multiLevelType w:val="hybridMultilevel"/>
    <w:tmpl w:val="B4709A18"/>
    <w:lvl w:ilvl="0" w:tplc="FDCC27C2">
      <w:start w:val="1"/>
      <w:numFmt w:val="lowerLetter"/>
      <w:lvlText w:val="(%1)"/>
      <w:lvlJc w:val="left"/>
      <w:pPr>
        <w:ind w:left="545" w:hanging="428"/>
      </w:pPr>
      <w:rPr>
        <w:rFonts w:ascii="Arial" w:eastAsia="Arial" w:hAnsi="Arial" w:hint="default"/>
        <w:w w:val="99"/>
        <w:sz w:val="24"/>
        <w:szCs w:val="24"/>
      </w:rPr>
    </w:lvl>
    <w:lvl w:ilvl="1" w:tplc="8ACAFA84">
      <w:start w:val="1"/>
      <w:numFmt w:val="bullet"/>
      <w:lvlText w:val=""/>
      <w:lvlJc w:val="left"/>
      <w:pPr>
        <w:ind w:left="1198" w:hanging="360"/>
      </w:pPr>
      <w:rPr>
        <w:rFonts w:ascii="Symbol" w:eastAsia="Symbol" w:hAnsi="Symbol" w:hint="default"/>
        <w:color w:val="0000FF"/>
        <w:w w:val="100"/>
        <w:sz w:val="24"/>
        <w:szCs w:val="24"/>
      </w:rPr>
    </w:lvl>
    <w:lvl w:ilvl="2" w:tplc="2384EB5E">
      <w:start w:val="1"/>
      <w:numFmt w:val="bullet"/>
      <w:lvlText w:val="•"/>
      <w:lvlJc w:val="left"/>
      <w:pPr>
        <w:ind w:left="2016" w:hanging="360"/>
      </w:pPr>
      <w:rPr>
        <w:rFonts w:hint="default"/>
      </w:rPr>
    </w:lvl>
    <w:lvl w:ilvl="3" w:tplc="37E4AEC0">
      <w:start w:val="1"/>
      <w:numFmt w:val="bullet"/>
      <w:lvlText w:val="•"/>
      <w:lvlJc w:val="left"/>
      <w:pPr>
        <w:ind w:left="2832" w:hanging="360"/>
      </w:pPr>
      <w:rPr>
        <w:rFonts w:hint="default"/>
      </w:rPr>
    </w:lvl>
    <w:lvl w:ilvl="4" w:tplc="6BEEE836">
      <w:start w:val="1"/>
      <w:numFmt w:val="bullet"/>
      <w:lvlText w:val="•"/>
      <w:lvlJc w:val="left"/>
      <w:pPr>
        <w:ind w:left="3648" w:hanging="360"/>
      </w:pPr>
      <w:rPr>
        <w:rFonts w:hint="default"/>
      </w:rPr>
    </w:lvl>
    <w:lvl w:ilvl="5" w:tplc="1DD4A66E">
      <w:start w:val="1"/>
      <w:numFmt w:val="bullet"/>
      <w:lvlText w:val="•"/>
      <w:lvlJc w:val="left"/>
      <w:pPr>
        <w:ind w:left="4465" w:hanging="360"/>
      </w:pPr>
      <w:rPr>
        <w:rFonts w:hint="default"/>
      </w:rPr>
    </w:lvl>
    <w:lvl w:ilvl="6" w:tplc="6D6C2AEE">
      <w:start w:val="1"/>
      <w:numFmt w:val="bullet"/>
      <w:lvlText w:val="•"/>
      <w:lvlJc w:val="left"/>
      <w:pPr>
        <w:ind w:left="5281" w:hanging="360"/>
      </w:pPr>
      <w:rPr>
        <w:rFonts w:hint="default"/>
      </w:rPr>
    </w:lvl>
    <w:lvl w:ilvl="7" w:tplc="5C4425EC">
      <w:start w:val="1"/>
      <w:numFmt w:val="bullet"/>
      <w:lvlText w:val="•"/>
      <w:lvlJc w:val="left"/>
      <w:pPr>
        <w:ind w:left="6097" w:hanging="360"/>
      </w:pPr>
      <w:rPr>
        <w:rFonts w:hint="default"/>
      </w:rPr>
    </w:lvl>
    <w:lvl w:ilvl="8" w:tplc="4B28A6C8">
      <w:start w:val="1"/>
      <w:numFmt w:val="bullet"/>
      <w:lvlText w:val="•"/>
      <w:lvlJc w:val="left"/>
      <w:pPr>
        <w:ind w:left="6913" w:hanging="360"/>
      </w:pPr>
      <w:rPr>
        <w:rFonts w:hint="default"/>
      </w:rPr>
    </w:lvl>
  </w:abstractNum>
  <w:abstractNum w:abstractNumId="25" w15:restartNumberingAfterBreak="0">
    <w:nsid w:val="7BF82DB1"/>
    <w:multiLevelType w:val="hybridMultilevel"/>
    <w:tmpl w:val="56D8F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6"/>
  </w:num>
  <w:num w:numId="5">
    <w:abstractNumId w:val="2"/>
  </w:num>
  <w:num w:numId="6">
    <w:abstractNumId w:val="24"/>
  </w:num>
  <w:num w:numId="7">
    <w:abstractNumId w:val="1"/>
  </w:num>
  <w:num w:numId="8">
    <w:abstractNumId w:val="20"/>
  </w:num>
  <w:num w:numId="9">
    <w:abstractNumId w:val="10"/>
  </w:num>
  <w:num w:numId="10">
    <w:abstractNumId w:val="13"/>
  </w:num>
  <w:num w:numId="11">
    <w:abstractNumId w:val="19"/>
  </w:num>
  <w:num w:numId="12">
    <w:abstractNumId w:val="23"/>
  </w:num>
  <w:num w:numId="13">
    <w:abstractNumId w:val="25"/>
  </w:num>
  <w:num w:numId="14">
    <w:abstractNumId w:val="7"/>
  </w:num>
  <w:num w:numId="15">
    <w:abstractNumId w:val="17"/>
  </w:num>
  <w:num w:numId="16">
    <w:abstractNumId w:val="0"/>
  </w:num>
  <w:num w:numId="17">
    <w:abstractNumId w:val="8"/>
  </w:num>
  <w:num w:numId="18">
    <w:abstractNumId w:val="12"/>
  </w:num>
  <w:num w:numId="19">
    <w:abstractNumId w:val="16"/>
  </w:num>
  <w:num w:numId="20">
    <w:abstractNumId w:val="15"/>
  </w:num>
  <w:num w:numId="21">
    <w:abstractNumId w:val="3"/>
  </w:num>
  <w:num w:numId="22">
    <w:abstractNumId w:val="4"/>
  </w:num>
  <w:num w:numId="23">
    <w:abstractNumId w:val="22"/>
  </w:num>
  <w:num w:numId="24">
    <w:abstractNumId w:val="21"/>
  </w:num>
  <w:num w:numId="25">
    <w:abstractNumId w:val="14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01"/>
    <w:rsid w:val="0000042E"/>
    <w:rsid w:val="000117BF"/>
    <w:rsid w:val="0001511D"/>
    <w:rsid w:val="00021D5C"/>
    <w:rsid w:val="00041148"/>
    <w:rsid w:val="00045177"/>
    <w:rsid w:val="00055B01"/>
    <w:rsid w:val="000561AA"/>
    <w:rsid w:val="000651B8"/>
    <w:rsid w:val="000651FC"/>
    <w:rsid w:val="00071BBA"/>
    <w:rsid w:val="00073DA0"/>
    <w:rsid w:val="00074283"/>
    <w:rsid w:val="00074674"/>
    <w:rsid w:val="00087269"/>
    <w:rsid w:val="0008767B"/>
    <w:rsid w:val="00096A36"/>
    <w:rsid w:val="000B094C"/>
    <w:rsid w:val="000B131F"/>
    <w:rsid w:val="000C27BF"/>
    <w:rsid w:val="000C6D5F"/>
    <w:rsid w:val="000C7050"/>
    <w:rsid w:val="000D3AB9"/>
    <w:rsid w:val="000D599B"/>
    <w:rsid w:val="000D67ED"/>
    <w:rsid w:val="000D6B51"/>
    <w:rsid w:val="000D6DE1"/>
    <w:rsid w:val="000E2081"/>
    <w:rsid w:val="000E5D0F"/>
    <w:rsid w:val="000F25E8"/>
    <w:rsid w:val="00103BCF"/>
    <w:rsid w:val="001050F0"/>
    <w:rsid w:val="001157E9"/>
    <w:rsid w:val="00115B0E"/>
    <w:rsid w:val="00125556"/>
    <w:rsid w:val="00125BDD"/>
    <w:rsid w:val="00127826"/>
    <w:rsid w:val="001301B5"/>
    <w:rsid w:val="00133C07"/>
    <w:rsid w:val="00137B66"/>
    <w:rsid w:val="001450BF"/>
    <w:rsid w:val="00147B27"/>
    <w:rsid w:val="001517DC"/>
    <w:rsid w:val="00152B65"/>
    <w:rsid w:val="001536CA"/>
    <w:rsid w:val="00164796"/>
    <w:rsid w:val="00166406"/>
    <w:rsid w:val="00166D9C"/>
    <w:rsid w:val="00171CC2"/>
    <w:rsid w:val="00174345"/>
    <w:rsid w:val="001763C8"/>
    <w:rsid w:val="00184B05"/>
    <w:rsid w:val="001867AE"/>
    <w:rsid w:val="001954FE"/>
    <w:rsid w:val="001974B0"/>
    <w:rsid w:val="001A3321"/>
    <w:rsid w:val="001A4E29"/>
    <w:rsid w:val="001A673B"/>
    <w:rsid w:val="001B0099"/>
    <w:rsid w:val="001E0EB6"/>
    <w:rsid w:val="001E2FFA"/>
    <w:rsid w:val="001E764A"/>
    <w:rsid w:val="00200945"/>
    <w:rsid w:val="00207EA8"/>
    <w:rsid w:val="00211640"/>
    <w:rsid w:val="00214208"/>
    <w:rsid w:val="002166FC"/>
    <w:rsid w:val="00227B0E"/>
    <w:rsid w:val="0024033A"/>
    <w:rsid w:val="00240DE7"/>
    <w:rsid w:val="0025643C"/>
    <w:rsid w:val="00262A40"/>
    <w:rsid w:val="00266817"/>
    <w:rsid w:val="00266D98"/>
    <w:rsid w:val="00267FED"/>
    <w:rsid w:val="002718DB"/>
    <w:rsid w:val="002749EF"/>
    <w:rsid w:val="0027551C"/>
    <w:rsid w:val="002772D1"/>
    <w:rsid w:val="002A1C5A"/>
    <w:rsid w:val="002B37AA"/>
    <w:rsid w:val="002B5407"/>
    <w:rsid w:val="002C53D8"/>
    <w:rsid w:val="002C5D50"/>
    <w:rsid w:val="002D1F5C"/>
    <w:rsid w:val="002D4C2B"/>
    <w:rsid w:val="002D753D"/>
    <w:rsid w:val="002E4099"/>
    <w:rsid w:val="002E4BED"/>
    <w:rsid w:val="002F0070"/>
    <w:rsid w:val="002F3A67"/>
    <w:rsid w:val="00304F50"/>
    <w:rsid w:val="00306D85"/>
    <w:rsid w:val="00311772"/>
    <w:rsid w:val="00315AB6"/>
    <w:rsid w:val="0031770B"/>
    <w:rsid w:val="003206CF"/>
    <w:rsid w:val="00324E78"/>
    <w:rsid w:val="003254E9"/>
    <w:rsid w:val="00325841"/>
    <w:rsid w:val="0033029C"/>
    <w:rsid w:val="00330C44"/>
    <w:rsid w:val="00331004"/>
    <w:rsid w:val="003322CB"/>
    <w:rsid w:val="00347C34"/>
    <w:rsid w:val="00365B74"/>
    <w:rsid w:val="00376EC1"/>
    <w:rsid w:val="00382E0E"/>
    <w:rsid w:val="00384730"/>
    <w:rsid w:val="00384E74"/>
    <w:rsid w:val="00392AF6"/>
    <w:rsid w:val="003969D9"/>
    <w:rsid w:val="003A3E71"/>
    <w:rsid w:val="003A42B9"/>
    <w:rsid w:val="003B657C"/>
    <w:rsid w:val="003C5237"/>
    <w:rsid w:val="003D303C"/>
    <w:rsid w:val="003D65CE"/>
    <w:rsid w:val="003F68E5"/>
    <w:rsid w:val="003F7991"/>
    <w:rsid w:val="00403B03"/>
    <w:rsid w:val="004142D2"/>
    <w:rsid w:val="0042354A"/>
    <w:rsid w:val="00423CBD"/>
    <w:rsid w:val="00424453"/>
    <w:rsid w:val="0043198B"/>
    <w:rsid w:val="00440069"/>
    <w:rsid w:val="0044077B"/>
    <w:rsid w:val="00446869"/>
    <w:rsid w:val="00447D52"/>
    <w:rsid w:val="0045564C"/>
    <w:rsid w:val="0045584E"/>
    <w:rsid w:val="0046283C"/>
    <w:rsid w:val="0046591F"/>
    <w:rsid w:val="004706CD"/>
    <w:rsid w:val="00473419"/>
    <w:rsid w:val="00482F0D"/>
    <w:rsid w:val="00484069"/>
    <w:rsid w:val="00485BC0"/>
    <w:rsid w:val="00490DDA"/>
    <w:rsid w:val="00494115"/>
    <w:rsid w:val="004A1AEA"/>
    <w:rsid w:val="004B07B3"/>
    <w:rsid w:val="004B4634"/>
    <w:rsid w:val="004C1A7C"/>
    <w:rsid w:val="004C485E"/>
    <w:rsid w:val="004D0C2B"/>
    <w:rsid w:val="004D5665"/>
    <w:rsid w:val="004E0E73"/>
    <w:rsid w:val="004E1CA7"/>
    <w:rsid w:val="004F34CB"/>
    <w:rsid w:val="00505F57"/>
    <w:rsid w:val="00507707"/>
    <w:rsid w:val="00507ABE"/>
    <w:rsid w:val="00525EF7"/>
    <w:rsid w:val="00527986"/>
    <w:rsid w:val="0053106F"/>
    <w:rsid w:val="005352E7"/>
    <w:rsid w:val="00541BE3"/>
    <w:rsid w:val="005444E7"/>
    <w:rsid w:val="00544E84"/>
    <w:rsid w:val="00553648"/>
    <w:rsid w:val="005550C6"/>
    <w:rsid w:val="00555AAF"/>
    <w:rsid w:val="005610ED"/>
    <w:rsid w:val="00573DD1"/>
    <w:rsid w:val="0057468A"/>
    <w:rsid w:val="005825B9"/>
    <w:rsid w:val="00586DE6"/>
    <w:rsid w:val="00587280"/>
    <w:rsid w:val="0059623C"/>
    <w:rsid w:val="0059693B"/>
    <w:rsid w:val="00597F59"/>
    <w:rsid w:val="005A0094"/>
    <w:rsid w:val="005A249C"/>
    <w:rsid w:val="005A2507"/>
    <w:rsid w:val="005A2FEC"/>
    <w:rsid w:val="005A32A4"/>
    <w:rsid w:val="005B239D"/>
    <w:rsid w:val="005B3BE8"/>
    <w:rsid w:val="005C5B70"/>
    <w:rsid w:val="005C74F3"/>
    <w:rsid w:val="005D28B2"/>
    <w:rsid w:val="005D561E"/>
    <w:rsid w:val="005D5BD1"/>
    <w:rsid w:val="005E197C"/>
    <w:rsid w:val="005E4F51"/>
    <w:rsid w:val="005F6BA0"/>
    <w:rsid w:val="00606B9F"/>
    <w:rsid w:val="00610B1E"/>
    <w:rsid w:val="00610D20"/>
    <w:rsid w:val="006241D3"/>
    <w:rsid w:val="006251D1"/>
    <w:rsid w:val="00630DCC"/>
    <w:rsid w:val="00630F55"/>
    <w:rsid w:val="00631E9D"/>
    <w:rsid w:val="00632067"/>
    <w:rsid w:val="0063261A"/>
    <w:rsid w:val="00632AB1"/>
    <w:rsid w:val="006339E6"/>
    <w:rsid w:val="00642B75"/>
    <w:rsid w:val="006607E3"/>
    <w:rsid w:val="0066116F"/>
    <w:rsid w:val="00663CB8"/>
    <w:rsid w:val="00667A3F"/>
    <w:rsid w:val="00675643"/>
    <w:rsid w:val="00676164"/>
    <w:rsid w:val="0068231D"/>
    <w:rsid w:val="006825B2"/>
    <w:rsid w:val="00684B07"/>
    <w:rsid w:val="00693DD7"/>
    <w:rsid w:val="006946BF"/>
    <w:rsid w:val="006970DF"/>
    <w:rsid w:val="006B13C5"/>
    <w:rsid w:val="006B183A"/>
    <w:rsid w:val="006B1F05"/>
    <w:rsid w:val="006B48C5"/>
    <w:rsid w:val="006C2DEB"/>
    <w:rsid w:val="006C6313"/>
    <w:rsid w:val="006C6513"/>
    <w:rsid w:val="006C70F7"/>
    <w:rsid w:val="006D031B"/>
    <w:rsid w:val="006E583B"/>
    <w:rsid w:val="006E6CD4"/>
    <w:rsid w:val="006F34D1"/>
    <w:rsid w:val="006F6284"/>
    <w:rsid w:val="007042DE"/>
    <w:rsid w:val="00705CF3"/>
    <w:rsid w:val="00715837"/>
    <w:rsid w:val="0071764E"/>
    <w:rsid w:val="00720477"/>
    <w:rsid w:val="0072605A"/>
    <w:rsid w:val="00736995"/>
    <w:rsid w:val="00746335"/>
    <w:rsid w:val="00746A5B"/>
    <w:rsid w:val="007474EA"/>
    <w:rsid w:val="00747CA6"/>
    <w:rsid w:val="00750038"/>
    <w:rsid w:val="00760149"/>
    <w:rsid w:val="00766D66"/>
    <w:rsid w:val="007717E5"/>
    <w:rsid w:val="00772ADA"/>
    <w:rsid w:val="0077470A"/>
    <w:rsid w:val="007766DB"/>
    <w:rsid w:val="00783C17"/>
    <w:rsid w:val="0079153B"/>
    <w:rsid w:val="0079393D"/>
    <w:rsid w:val="00794A24"/>
    <w:rsid w:val="00797381"/>
    <w:rsid w:val="007974F8"/>
    <w:rsid w:val="007B4F87"/>
    <w:rsid w:val="007B6F01"/>
    <w:rsid w:val="007C53B1"/>
    <w:rsid w:val="007C76E2"/>
    <w:rsid w:val="007D0535"/>
    <w:rsid w:val="007D2EA4"/>
    <w:rsid w:val="007D4F41"/>
    <w:rsid w:val="007D5DB0"/>
    <w:rsid w:val="007D6033"/>
    <w:rsid w:val="007E1BE0"/>
    <w:rsid w:val="007E6CFC"/>
    <w:rsid w:val="007F79D4"/>
    <w:rsid w:val="008053CE"/>
    <w:rsid w:val="00806494"/>
    <w:rsid w:val="00821742"/>
    <w:rsid w:val="0082294F"/>
    <w:rsid w:val="00825992"/>
    <w:rsid w:val="00826238"/>
    <w:rsid w:val="00827720"/>
    <w:rsid w:val="00827809"/>
    <w:rsid w:val="0083351D"/>
    <w:rsid w:val="00835D6F"/>
    <w:rsid w:val="0083767C"/>
    <w:rsid w:val="00843210"/>
    <w:rsid w:val="00845A0F"/>
    <w:rsid w:val="00851C03"/>
    <w:rsid w:val="00861A18"/>
    <w:rsid w:val="00863414"/>
    <w:rsid w:val="008673BB"/>
    <w:rsid w:val="00870E67"/>
    <w:rsid w:val="00872D6D"/>
    <w:rsid w:val="0087359B"/>
    <w:rsid w:val="00892D91"/>
    <w:rsid w:val="00895B00"/>
    <w:rsid w:val="00895DD8"/>
    <w:rsid w:val="00895F11"/>
    <w:rsid w:val="008A2705"/>
    <w:rsid w:val="008A583D"/>
    <w:rsid w:val="008B14A6"/>
    <w:rsid w:val="008B7269"/>
    <w:rsid w:val="008C2D9D"/>
    <w:rsid w:val="008C5376"/>
    <w:rsid w:val="008D327C"/>
    <w:rsid w:val="008D4439"/>
    <w:rsid w:val="008D6628"/>
    <w:rsid w:val="008D7E37"/>
    <w:rsid w:val="008E2E5E"/>
    <w:rsid w:val="008F3454"/>
    <w:rsid w:val="008F5EBE"/>
    <w:rsid w:val="008F5F6B"/>
    <w:rsid w:val="009061EE"/>
    <w:rsid w:val="00910455"/>
    <w:rsid w:val="00912767"/>
    <w:rsid w:val="00916781"/>
    <w:rsid w:val="00925DEC"/>
    <w:rsid w:val="009277EF"/>
    <w:rsid w:val="00927BBB"/>
    <w:rsid w:val="00930839"/>
    <w:rsid w:val="00934988"/>
    <w:rsid w:val="009420F9"/>
    <w:rsid w:val="00946E46"/>
    <w:rsid w:val="009533E4"/>
    <w:rsid w:val="0095602B"/>
    <w:rsid w:val="00967F80"/>
    <w:rsid w:val="009818B8"/>
    <w:rsid w:val="00982A66"/>
    <w:rsid w:val="00982BEF"/>
    <w:rsid w:val="009956E2"/>
    <w:rsid w:val="00997278"/>
    <w:rsid w:val="00997448"/>
    <w:rsid w:val="009A34C1"/>
    <w:rsid w:val="009A76E2"/>
    <w:rsid w:val="009B1F13"/>
    <w:rsid w:val="009B7D16"/>
    <w:rsid w:val="009D152F"/>
    <w:rsid w:val="009D53B7"/>
    <w:rsid w:val="009D5B97"/>
    <w:rsid w:val="009D6220"/>
    <w:rsid w:val="009E0542"/>
    <w:rsid w:val="009E126A"/>
    <w:rsid w:val="009E1C0B"/>
    <w:rsid w:val="009E256D"/>
    <w:rsid w:val="009E2AE6"/>
    <w:rsid w:val="009E61AB"/>
    <w:rsid w:val="009F1A3D"/>
    <w:rsid w:val="009F7505"/>
    <w:rsid w:val="00A010BF"/>
    <w:rsid w:val="00A07913"/>
    <w:rsid w:val="00A10CF4"/>
    <w:rsid w:val="00A13370"/>
    <w:rsid w:val="00A13E31"/>
    <w:rsid w:val="00A16E47"/>
    <w:rsid w:val="00A268F7"/>
    <w:rsid w:val="00A31269"/>
    <w:rsid w:val="00A31FF8"/>
    <w:rsid w:val="00A36384"/>
    <w:rsid w:val="00A40AAF"/>
    <w:rsid w:val="00A54CE9"/>
    <w:rsid w:val="00A54D35"/>
    <w:rsid w:val="00A54EE7"/>
    <w:rsid w:val="00A60CF8"/>
    <w:rsid w:val="00A84A07"/>
    <w:rsid w:val="00A86944"/>
    <w:rsid w:val="00A91A2B"/>
    <w:rsid w:val="00AA069F"/>
    <w:rsid w:val="00AA3477"/>
    <w:rsid w:val="00AA3E1C"/>
    <w:rsid w:val="00AB1EA7"/>
    <w:rsid w:val="00AB3B34"/>
    <w:rsid w:val="00AD06A9"/>
    <w:rsid w:val="00AD39A6"/>
    <w:rsid w:val="00AD4D65"/>
    <w:rsid w:val="00AD5122"/>
    <w:rsid w:val="00AD59A8"/>
    <w:rsid w:val="00AD5B12"/>
    <w:rsid w:val="00AD7D97"/>
    <w:rsid w:val="00AE0765"/>
    <w:rsid w:val="00AE384A"/>
    <w:rsid w:val="00AE7AAE"/>
    <w:rsid w:val="00AF1897"/>
    <w:rsid w:val="00AF1C2D"/>
    <w:rsid w:val="00AF6BCC"/>
    <w:rsid w:val="00AF7A97"/>
    <w:rsid w:val="00B002C4"/>
    <w:rsid w:val="00B05AED"/>
    <w:rsid w:val="00B071ED"/>
    <w:rsid w:val="00B12828"/>
    <w:rsid w:val="00B26425"/>
    <w:rsid w:val="00B34850"/>
    <w:rsid w:val="00B473AA"/>
    <w:rsid w:val="00B5074F"/>
    <w:rsid w:val="00B51586"/>
    <w:rsid w:val="00B55467"/>
    <w:rsid w:val="00B66B58"/>
    <w:rsid w:val="00B67FBC"/>
    <w:rsid w:val="00B7006E"/>
    <w:rsid w:val="00B720C1"/>
    <w:rsid w:val="00B74277"/>
    <w:rsid w:val="00B76013"/>
    <w:rsid w:val="00B80BEC"/>
    <w:rsid w:val="00B858ED"/>
    <w:rsid w:val="00B8722F"/>
    <w:rsid w:val="00B908B5"/>
    <w:rsid w:val="00B96741"/>
    <w:rsid w:val="00BA1EA3"/>
    <w:rsid w:val="00BA33B6"/>
    <w:rsid w:val="00BB7D26"/>
    <w:rsid w:val="00BC2812"/>
    <w:rsid w:val="00BC2A99"/>
    <w:rsid w:val="00BC66BE"/>
    <w:rsid w:val="00BD1002"/>
    <w:rsid w:val="00BD12C0"/>
    <w:rsid w:val="00BE0722"/>
    <w:rsid w:val="00BE17B3"/>
    <w:rsid w:val="00BE6E76"/>
    <w:rsid w:val="00BE7140"/>
    <w:rsid w:val="00BF66D1"/>
    <w:rsid w:val="00C03872"/>
    <w:rsid w:val="00C048B7"/>
    <w:rsid w:val="00C057F7"/>
    <w:rsid w:val="00C07C42"/>
    <w:rsid w:val="00C1365D"/>
    <w:rsid w:val="00C144D8"/>
    <w:rsid w:val="00C20583"/>
    <w:rsid w:val="00C25171"/>
    <w:rsid w:val="00C3359D"/>
    <w:rsid w:val="00C34C82"/>
    <w:rsid w:val="00C36836"/>
    <w:rsid w:val="00C40F4A"/>
    <w:rsid w:val="00C525E8"/>
    <w:rsid w:val="00C539AD"/>
    <w:rsid w:val="00C5474F"/>
    <w:rsid w:val="00C61C62"/>
    <w:rsid w:val="00C64499"/>
    <w:rsid w:val="00C713F8"/>
    <w:rsid w:val="00C842C0"/>
    <w:rsid w:val="00C84547"/>
    <w:rsid w:val="00C84A40"/>
    <w:rsid w:val="00C872D4"/>
    <w:rsid w:val="00C9227C"/>
    <w:rsid w:val="00C92B56"/>
    <w:rsid w:val="00C92E03"/>
    <w:rsid w:val="00C93834"/>
    <w:rsid w:val="00C9626E"/>
    <w:rsid w:val="00CA0EE8"/>
    <w:rsid w:val="00CA48D9"/>
    <w:rsid w:val="00CB3877"/>
    <w:rsid w:val="00CC1114"/>
    <w:rsid w:val="00CC11C9"/>
    <w:rsid w:val="00CD5399"/>
    <w:rsid w:val="00CD5A81"/>
    <w:rsid w:val="00CD5C78"/>
    <w:rsid w:val="00CE540F"/>
    <w:rsid w:val="00CF417A"/>
    <w:rsid w:val="00CF718E"/>
    <w:rsid w:val="00D02499"/>
    <w:rsid w:val="00D025F0"/>
    <w:rsid w:val="00D03B9D"/>
    <w:rsid w:val="00D209D0"/>
    <w:rsid w:val="00D20EBF"/>
    <w:rsid w:val="00D22C4B"/>
    <w:rsid w:val="00D4091A"/>
    <w:rsid w:val="00D438A8"/>
    <w:rsid w:val="00D44ABD"/>
    <w:rsid w:val="00D53C92"/>
    <w:rsid w:val="00D614AA"/>
    <w:rsid w:val="00D622A2"/>
    <w:rsid w:val="00D6485E"/>
    <w:rsid w:val="00D730D0"/>
    <w:rsid w:val="00D74E2C"/>
    <w:rsid w:val="00D75857"/>
    <w:rsid w:val="00D75D78"/>
    <w:rsid w:val="00D801A4"/>
    <w:rsid w:val="00D85A73"/>
    <w:rsid w:val="00D934DF"/>
    <w:rsid w:val="00DA2C2B"/>
    <w:rsid w:val="00DA6E2F"/>
    <w:rsid w:val="00DC2574"/>
    <w:rsid w:val="00DD09D1"/>
    <w:rsid w:val="00DE4959"/>
    <w:rsid w:val="00DF007C"/>
    <w:rsid w:val="00DF1452"/>
    <w:rsid w:val="00DF1FD6"/>
    <w:rsid w:val="00DF615E"/>
    <w:rsid w:val="00E067B0"/>
    <w:rsid w:val="00E176C6"/>
    <w:rsid w:val="00E2518B"/>
    <w:rsid w:val="00E26C83"/>
    <w:rsid w:val="00E31F70"/>
    <w:rsid w:val="00E32272"/>
    <w:rsid w:val="00E34BA5"/>
    <w:rsid w:val="00E3713E"/>
    <w:rsid w:val="00E40DE7"/>
    <w:rsid w:val="00E43EB3"/>
    <w:rsid w:val="00E510FA"/>
    <w:rsid w:val="00E51140"/>
    <w:rsid w:val="00E5637B"/>
    <w:rsid w:val="00E56C06"/>
    <w:rsid w:val="00E627D9"/>
    <w:rsid w:val="00E629B5"/>
    <w:rsid w:val="00E63F8A"/>
    <w:rsid w:val="00E649F4"/>
    <w:rsid w:val="00E65813"/>
    <w:rsid w:val="00E7249B"/>
    <w:rsid w:val="00E74420"/>
    <w:rsid w:val="00E746F1"/>
    <w:rsid w:val="00E7785A"/>
    <w:rsid w:val="00E857E3"/>
    <w:rsid w:val="00E90068"/>
    <w:rsid w:val="00E90BBF"/>
    <w:rsid w:val="00E9205C"/>
    <w:rsid w:val="00E929CA"/>
    <w:rsid w:val="00E97660"/>
    <w:rsid w:val="00EA1164"/>
    <w:rsid w:val="00EA186E"/>
    <w:rsid w:val="00EA1B4C"/>
    <w:rsid w:val="00EA51A9"/>
    <w:rsid w:val="00EA5CC4"/>
    <w:rsid w:val="00EA6218"/>
    <w:rsid w:val="00EA73FE"/>
    <w:rsid w:val="00EA76E3"/>
    <w:rsid w:val="00EB5E8F"/>
    <w:rsid w:val="00EC1110"/>
    <w:rsid w:val="00EC2047"/>
    <w:rsid w:val="00EC77B0"/>
    <w:rsid w:val="00ED192B"/>
    <w:rsid w:val="00ED3A1D"/>
    <w:rsid w:val="00ED7F05"/>
    <w:rsid w:val="00EE0B19"/>
    <w:rsid w:val="00EE1149"/>
    <w:rsid w:val="00EE5CDB"/>
    <w:rsid w:val="00F01171"/>
    <w:rsid w:val="00F04348"/>
    <w:rsid w:val="00F107E6"/>
    <w:rsid w:val="00F11E04"/>
    <w:rsid w:val="00F127F8"/>
    <w:rsid w:val="00F26C92"/>
    <w:rsid w:val="00F354A2"/>
    <w:rsid w:val="00F37D60"/>
    <w:rsid w:val="00F41835"/>
    <w:rsid w:val="00F4462E"/>
    <w:rsid w:val="00F62F85"/>
    <w:rsid w:val="00F74AC7"/>
    <w:rsid w:val="00F764DC"/>
    <w:rsid w:val="00F80D65"/>
    <w:rsid w:val="00F81EBB"/>
    <w:rsid w:val="00F8207A"/>
    <w:rsid w:val="00F9605F"/>
    <w:rsid w:val="00FA562C"/>
    <w:rsid w:val="00FA6191"/>
    <w:rsid w:val="00FB33C0"/>
    <w:rsid w:val="00FC4E25"/>
    <w:rsid w:val="00FC5D92"/>
    <w:rsid w:val="00FC77F0"/>
    <w:rsid w:val="00FC7E24"/>
    <w:rsid w:val="00FD0678"/>
    <w:rsid w:val="00FD2875"/>
    <w:rsid w:val="00FD6F04"/>
    <w:rsid w:val="00FE424E"/>
    <w:rsid w:val="00FE7896"/>
    <w:rsid w:val="00FF561F"/>
    <w:rsid w:val="00FF7D45"/>
    <w:rsid w:val="0AB1D9A6"/>
    <w:rsid w:val="129C394E"/>
    <w:rsid w:val="1F1D3BE5"/>
    <w:rsid w:val="26021D5B"/>
    <w:rsid w:val="372575FB"/>
    <w:rsid w:val="44F0B250"/>
    <w:rsid w:val="5007A2B6"/>
    <w:rsid w:val="67C7953B"/>
    <w:rsid w:val="68DEBE2E"/>
    <w:rsid w:val="7F6E8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3875E3EF"/>
  <w15:docId w15:val="{B26C23A4-74C9-4474-AACF-EC842DFF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06B9F"/>
  </w:style>
  <w:style w:type="paragraph" w:styleId="Heading1">
    <w:name w:val="heading 1"/>
    <w:basedOn w:val="Normal"/>
    <w:link w:val="Heading1Char"/>
    <w:uiPriority w:val="1"/>
    <w:qFormat/>
    <w:rsid w:val="00E34BA5"/>
    <w:pPr>
      <w:widowControl w:val="0"/>
      <w:ind w:left="1128"/>
      <w:outlineLvl w:val="0"/>
    </w:pPr>
    <w:rPr>
      <w:b/>
      <w:bCs/>
      <w:u w:val="single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C6D5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339E6"/>
    <w:rPr>
      <w:color w:val="0000FF"/>
      <w:u w:val="single"/>
    </w:rPr>
  </w:style>
  <w:style w:type="paragraph" w:styleId="Header">
    <w:name w:val="header"/>
    <w:basedOn w:val="Normal"/>
    <w:link w:val="HeaderChar"/>
    <w:rsid w:val="00C938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C9383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946B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6B1F05"/>
  </w:style>
  <w:style w:type="table" w:styleId="TableGrid">
    <w:name w:val="Table Grid"/>
    <w:basedOn w:val="TableNormal"/>
    <w:uiPriority w:val="39"/>
    <w:rsid w:val="00541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D2EA4"/>
    <w:rPr>
      <w:sz w:val="24"/>
      <w:szCs w:val="24"/>
    </w:rPr>
  </w:style>
  <w:style w:type="character" w:styleId="Strong">
    <w:name w:val="Strong"/>
    <w:uiPriority w:val="22"/>
    <w:qFormat/>
    <w:rsid w:val="007D2EA4"/>
    <w:rPr>
      <w:b/>
      <w:bCs/>
    </w:rPr>
  </w:style>
  <w:style w:type="paragraph" w:styleId="NoSpacing">
    <w:name w:val="No Spacing"/>
    <w:uiPriority w:val="1"/>
    <w:qFormat/>
    <w:rsid w:val="004C485E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1"/>
    <w:rsid w:val="00E34BA5"/>
    <w:rPr>
      <w:b/>
      <w:bCs/>
      <w:u w:val="single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E34BA5"/>
    <w:pPr>
      <w:widowControl w:val="0"/>
      <w:ind w:left="1848" w:hanging="360"/>
    </w:pPr>
    <w:rPr>
      <w:lang w:val="en-US" w:eastAsia="en-US"/>
    </w:rPr>
  </w:style>
  <w:style w:type="character" w:customStyle="1" w:styleId="BodyTextChar">
    <w:name w:val="Body Text Char"/>
    <w:link w:val="BodyText"/>
    <w:uiPriority w:val="1"/>
    <w:rsid w:val="00E34BA5"/>
    <w:rPr>
      <w:lang w:val="en-US" w:eastAsia="en-US"/>
    </w:rPr>
  </w:style>
  <w:style w:type="character" w:customStyle="1" w:styleId="Heading5Char">
    <w:name w:val="Heading 5 Char"/>
    <w:link w:val="Heading5"/>
    <w:semiHidden/>
    <w:rsid w:val="000C6D5F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qFormat/>
    <w:rsid w:val="000C6D5F"/>
    <w:pPr>
      <w:ind w:left="1080"/>
      <w:jc w:val="center"/>
    </w:pPr>
    <w:rPr>
      <w:b/>
      <w:sz w:val="28"/>
    </w:rPr>
  </w:style>
  <w:style w:type="character" w:customStyle="1" w:styleId="TitleChar">
    <w:name w:val="Title Char"/>
    <w:link w:val="Title"/>
    <w:rsid w:val="000C6D5F"/>
    <w:rPr>
      <w:b/>
      <w:sz w:val="28"/>
    </w:rPr>
  </w:style>
  <w:style w:type="paragraph" w:styleId="Subtitle">
    <w:name w:val="Subtitle"/>
    <w:basedOn w:val="Normal"/>
    <w:link w:val="SubtitleChar"/>
    <w:qFormat/>
    <w:rsid w:val="000C6D5F"/>
    <w:pPr>
      <w:jc w:val="center"/>
    </w:pPr>
    <w:rPr>
      <w:b/>
      <w:sz w:val="24"/>
    </w:rPr>
  </w:style>
  <w:style w:type="character" w:customStyle="1" w:styleId="SubtitleChar">
    <w:name w:val="Subtitle Char"/>
    <w:link w:val="Subtitle"/>
    <w:rsid w:val="000C6D5F"/>
    <w:rPr>
      <w:b/>
      <w:sz w:val="24"/>
    </w:rPr>
  </w:style>
  <w:style w:type="paragraph" w:styleId="ListParagraph">
    <w:name w:val="List Paragraph"/>
    <w:basedOn w:val="Normal"/>
    <w:uiPriority w:val="34"/>
    <w:qFormat/>
    <w:rsid w:val="00597F5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FA619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A42B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D53C9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6628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F7A97"/>
  </w:style>
  <w:style w:type="paragraph" w:styleId="FootnoteText">
    <w:name w:val="footnote text"/>
    <w:basedOn w:val="Normal"/>
    <w:link w:val="FootnoteTextChar"/>
    <w:rsid w:val="002F0070"/>
    <w:pPr>
      <w:jc w:val="both"/>
    </w:pPr>
    <w:rPr>
      <w:rFonts w:ascii="Verdana" w:hAnsi="Verdana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2F0070"/>
    <w:rPr>
      <w:rFonts w:ascii="Verdana" w:hAnsi="Verdana"/>
      <w:lang w:eastAsia="en-US"/>
    </w:rPr>
  </w:style>
  <w:style w:type="character" w:styleId="FootnoteReference">
    <w:name w:val="footnote reference"/>
    <w:basedOn w:val="DefaultParagraphFont"/>
    <w:rsid w:val="002F007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9205C"/>
    <w:rPr>
      <w:color w:val="605E5C"/>
      <w:shd w:val="clear" w:color="auto" w:fill="E1DFDD"/>
    </w:rPr>
  </w:style>
  <w:style w:type="character" w:customStyle="1" w:styleId="mark2q25q9f08">
    <w:name w:val="mark2q25q9f08"/>
    <w:basedOn w:val="DefaultParagraphFont"/>
    <w:rsid w:val="00676164"/>
  </w:style>
  <w:style w:type="character" w:customStyle="1" w:styleId="markgpfcoy6h5">
    <w:name w:val="markgpfcoy6h5"/>
    <w:basedOn w:val="DefaultParagraphFont"/>
    <w:rsid w:val="00676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1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4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3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43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16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865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455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0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298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042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26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858772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64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924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592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4512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813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3470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3240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7259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3967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056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9439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1223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583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1012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33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39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04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73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22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469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474602">
                                      <w:marLeft w:val="0"/>
                                      <w:marRight w:val="0"/>
                                      <w:marTop w:val="0"/>
                                      <w:marBottom w:val="5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642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aula\Headed%20PaperAcademy%202012%20bottom%2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7D506FBA3A6344BB889DA5818D1C72" ma:contentTypeVersion="4" ma:contentTypeDescription="Create a new document." ma:contentTypeScope="" ma:versionID="238903df475d5ad7c953cbd82e10b296">
  <xsd:schema xmlns:xsd="http://www.w3.org/2001/XMLSchema" xmlns:xs="http://www.w3.org/2001/XMLSchema" xmlns:p="http://schemas.microsoft.com/office/2006/metadata/properties" xmlns:ns2="d767215f-b952-4b53-9f13-5dff89195ee9" targetNamespace="http://schemas.microsoft.com/office/2006/metadata/properties" ma:root="true" ma:fieldsID="6f5dd5243532dfde72e95acd287ca792" ns2:_="">
    <xsd:import namespace="d767215f-b952-4b53-9f13-5dff89195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7215f-b952-4b53-9f13-5dff89195e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77690-2DEA-46C9-8995-60DAC4AFFE6A}">
  <ds:schemaRefs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d767215f-b952-4b53-9f13-5dff89195ee9"/>
  </ds:schemaRefs>
</ds:datastoreItem>
</file>

<file path=customXml/itemProps2.xml><?xml version="1.0" encoding="utf-8"?>
<ds:datastoreItem xmlns:ds="http://schemas.openxmlformats.org/officeDocument/2006/customXml" ds:itemID="{552B8470-DC7A-4302-9E54-E62912C1C3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E0C47-4B12-41ED-A291-22DEAD635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7215f-b952-4b53-9f13-5dff8919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63BDA8-802F-4180-BA63-80FAB1780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PaperAcademy 2012 bottom 3</Template>
  <TotalTime>112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BUCKINGHAMSHIRE COUNTY COUNCIL - EDUCATION DEPARTMENT</vt:lpstr>
    </vt:vector>
  </TitlesOfParts>
  <Company>Bucks CC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BUCKINGHAMSHIRE COUNTY COUNCIL - EDUCATION DEPARTMENT</dc:title>
  <dc:creator>Mike</dc:creator>
  <cp:lastModifiedBy>Teachers - Dawn Basnett</cp:lastModifiedBy>
  <cp:revision>3</cp:revision>
  <cp:lastPrinted>2024-09-16T11:21:00Z</cp:lastPrinted>
  <dcterms:created xsi:type="dcterms:W3CDTF">2025-07-10T11:39:00Z</dcterms:created>
  <dcterms:modified xsi:type="dcterms:W3CDTF">2025-07-11T10:32:00Z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0x010100927D506FBA3A6344BB889DA5818D1C72</vt:lpwstr>
  </property>
</Properties>
</file>